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408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B69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B69C6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B69C6" w:rsidRPr="00BB69C6">
              <w:rPr>
                <w:szCs w:val="28"/>
              </w:rPr>
              <w:t>933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B69C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B69C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 Закон Приморского края</w:t>
            </w:r>
            <w:r>
              <w:br/>
              <w:t>"О государственных должностях Приморского края"</w:t>
            </w:r>
          </w:p>
          <w:p w:rsidR="000B3FB2" w:rsidRPr="00BB69C6" w:rsidRDefault="000B3FB2" w:rsidP="0094344A">
            <w:pPr>
              <w:ind w:left="-108"/>
              <w:jc w:val="both"/>
            </w:pPr>
          </w:p>
        </w:tc>
      </w:tr>
    </w:tbl>
    <w:p w:rsidR="00BB69C6" w:rsidRDefault="00BB69C6" w:rsidP="00BB69C6">
      <w:pPr>
        <w:ind w:firstLine="709"/>
        <w:jc w:val="both"/>
      </w:pPr>
      <w:r>
        <w:t>Законодательное Собрание Приморского края</w:t>
      </w:r>
    </w:p>
    <w:p w:rsidR="00BB69C6" w:rsidRDefault="00BB69C6" w:rsidP="00BB69C6">
      <w:pPr>
        <w:ind w:firstLine="720"/>
        <w:jc w:val="both"/>
      </w:pPr>
    </w:p>
    <w:p w:rsidR="00BB69C6" w:rsidRDefault="00BB69C6" w:rsidP="00BB69C6">
      <w:pPr>
        <w:jc w:val="both"/>
      </w:pPr>
      <w:r>
        <w:t>ПОСТАНОВЛЯЕТ:</w:t>
      </w:r>
    </w:p>
    <w:p w:rsidR="00BB69C6" w:rsidRDefault="00BB69C6" w:rsidP="00BB69C6">
      <w:pPr>
        <w:jc w:val="both"/>
      </w:pPr>
    </w:p>
    <w:p w:rsidR="00BB69C6" w:rsidRPr="00D0625E" w:rsidRDefault="00BB69C6" w:rsidP="00BB69C6">
      <w:pPr>
        <w:ind w:firstLine="709"/>
        <w:jc w:val="both"/>
      </w:pPr>
      <w:r w:rsidRPr="00D0625E">
        <w:t>1.Принять проект закона Приморского края "</w:t>
      </w:r>
      <w:r>
        <w:t>О внесении изменений в Закон Приморского края "О государственных должностях Приморского края"</w:t>
      </w:r>
      <w:r w:rsidRPr="00D0625E">
        <w:t xml:space="preserve"> во втором чтении.</w:t>
      </w:r>
    </w:p>
    <w:p w:rsidR="00BB69C6" w:rsidRPr="00D0625E" w:rsidRDefault="00BB69C6" w:rsidP="00BB69C6">
      <w:pPr>
        <w:ind w:firstLine="709"/>
        <w:jc w:val="both"/>
      </w:pPr>
    </w:p>
    <w:p w:rsidR="00BB69C6" w:rsidRPr="00D0625E" w:rsidRDefault="00BB69C6" w:rsidP="00BB69C6">
      <w:pPr>
        <w:ind w:firstLine="709"/>
        <w:jc w:val="both"/>
      </w:pPr>
      <w:r w:rsidRPr="00D0625E">
        <w:t>2.Комитету Законодательного Собрания по региональной политике и законности (</w:t>
      </w:r>
      <w:proofErr w:type="spellStart"/>
      <w:r w:rsidRPr="00D0625E">
        <w:t>Текиев</w:t>
      </w:r>
      <w:proofErr w:type="spellEnd"/>
      <w:r w:rsidRPr="00D0625E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B69C6" w:rsidRPr="00D0625E" w:rsidRDefault="00BB69C6" w:rsidP="00BB69C6">
      <w:pPr>
        <w:ind w:firstLine="709"/>
        <w:jc w:val="both"/>
      </w:pPr>
    </w:p>
    <w:p w:rsidR="00BB69C6" w:rsidRDefault="00BB69C6" w:rsidP="00BB69C6">
      <w:pPr>
        <w:ind w:firstLine="709"/>
        <w:jc w:val="both"/>
      </w:pPr>
      <w:r w:rsidRPr="00D0625E">
        <w:t>3.Настоящее постановление вступает в силу со дня его принятия.</w:t>
      </w:r>
    </w:p>
    <w:p w:rsidR="00BB69C6" w:rsidRDefault="00BB69C6" w:rsidP="00BB69C6">
      <w:pPr>
        <w:jc w:val="both"/>
      </w:pPr>
    </w:p>
    <w:p w:rsidR="00BB69C6" w:rsidRDefault="00BB69C6" w:rsidP="00BB69C6">
      <w:pPr>
        <w:jc w:val="both"/>
      </w:pPr>
    </w:p>
    <w:p w:rsidR="00BB69C6" w:rsidRDefault="00BB69C6" w:rsidP="00BB69C6">
      <w:pPr>
        <w:jc w:val="both"/>
      </w:pPr>
    </w:p>
    <w:p w:rsidR="00BB69C6" w:rsidRDefault="00BB69C6" w:rsidP="00BB69C6">
      <w:r>
        <w:t xml:space="preserve">Председатель </w:t>
      </w:r>
    </w:p>
    <w:p w:rsidR="00BB69C6" w:rsidRDefault="00BB69C6" w:rsidP="00BB69C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80C" w:rsidRDefault="0042480C">
      <w:r>
        <w:separator/>
      </w:r>
    </w:p>
  </w:endnote>
  <w:endnote w:type="continuationSeparator" w:id="0">
    <w:p w:rsidR="0042480C" w:rsidRDefault="0042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80C" w:rsidRDefault="0042480C">
      <w:r>
        <w:separator/>
      </w:r>
    </w:p>
  </w:footnote>
  <w:footnote w:type="continuationSeparator" w:id="0">
    <w:p w:rsidR="0042480C" w:rsidRDefault="004248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69C6"/>
    <w:rsid w:val="00057575"/>
    <w:rsid w:val="000B3FB2"/>
    <w:rsid w:val="000D628E"/>
    <w:rsid w:val="000E5228"/>
    <w:rsid w:val="00123119"/>
    <w:rsid w:val="00155F7F"/>
    <w:rsid w:val="003325F4"/>
    <w:rsid w:val="00392E21"/>
    <w:rsid w:val="0042480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69C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2018-07-25T06:18:00Z</cp:lastPrinted>
  <dcterms:created xsi:type="dcterms:W3CDTF">2018-07-25T06:17:00Z</dcterms:created>
  <dcterms:modified xsi:type="dcterms:W3CDTF">2018-07-25T06:18:00Z</dcterms:modified>
</cp:coreProperties>
</file>