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411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2A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2A2C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2A2C" w:rsidRPr="005F2A2C">
              <w:rPr>
                <w:szCs w:val="28"/>
              </w:rPr>
              <w:t>925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5F2A2C" w:rsidRPr="005F2A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F2A2C" w:rsidRDefault="005F2A2C" w:rsidP="005F2A2C">
            <w:pPr>
              <w:ind w:left="-113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админи-стративных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B2" w:rsidRDefault="000B3FB2"/>
    <w:p w:rsidR="005F2A2C" w:rsidRPr="005F2A2C" w:rsidRDefault="005F2A2C" w:rsidP="005F2A2C">
      <w:pPr>
        <w:ind w:firstLine="720"/>
      </w:pPr>
      <w:r w:rsidRPr="005F2A2C">
        <w:t xml:space="preserve">Законодательное Собрание Приморского края </w:t>
      </w:r>
    </w:p>
    <w:p w:rsidR="005F2A2C" w:rsidRPr="005F2A2C" w:rsidRDefault="005F2A2C" w:rsidP="005F2A2C"/>
    <w:p w:rsidR="005F2A2C" w:rsidRPr="005F2A2C" w:rsidRDefault="005F2A2C" w:rsidP="005F2A2C">
      <w:r w:rsidRPr="005F2A2C">
        <w:t>ПОСТАНОВЛЯЕТ:</w:t>
      </w:r>
    </w:p>
    <w:p w:rsidR="005F2A2C" w:rsidRPr="005F2A2C" w:rsidRDefault="005F2A2C" w:rsidP="005F2A2C">
      <w:pPr>
        <w:jc w:val="both"/>
      </w:pPr>
    </w:p>
    <w:p w:rsidR="005F2A2C" w:rsidRPr="005F2A2C" w:rsidRDefault="005F2A2C" w:rsidP="005F2A2C">
      <w:pPr>
        <w:ind w:firstLine="720"/>
        <w:jc w:val="both"/>
      </w:pPr>
      <w:r w:rsidRPr="005F2A2C">
        <w:t xml:space="preserve">1.Принять Закон Приморского края </w:t>
      </w:r>
      <w:r w:rsidRPr="005F2A2C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5F2A2C">
        <w:rPr>
          <w:szCs w:val="28"/>
        </w:rPr>
        <w:br/>
        <w:t>в Приморском крае".</w:t>
      </w:r>
      <w:r w:rsidRPr="005F2A2C">
        <w:t xml:space="preserve"> </w:t>
      </w:r>
    </w:p>
    <w:p w:rsidR="005F2A2C" w:rsidRPr="005F2A2C" w:rsidRDefault="005F2A2C" w:rsidP="005F2A2C">
      <w:pPr>
        <w:ind w:firstLine="720"/>
        <w:jc w:val="both"/>
      </w:pPr>
    </w:p>
    <w:p w:rsidR="005F2A2C" w:rsidRPr="005F2A2C" w:rsidRDefault="005F2A2C" w:rsidP="005F2A2C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5F2A2C">
        <w:t xml:space="preserve">2.Направить указанный Закон Губернатору Приморского края для обнародования. </w:t>
      </w:r>
    </w:p>
    <w:p w:rsidR="005F2A2C" w:rsidRPr="005F2A2C" w:rsidRDefault="005F2A2C" w:rsidP="005F2A2C">
      <w:pPr>
        <w:ind w:firstLine="709"/>
        <w:jc w:val="both"/>
      </w:pPr>
    </w:p>
    <w:p w:rsidR="005F2A2C" w:rsidRPr="005F2A2C" w:rsidRDefault="005F2A2C" w:rsidP="005F2A2C">
      <w:pPr>
        <w:ind w:firstLine="709"/>
        <w:jc w:val="both"/>
      </w:pPr>
      <w:r w:rsidRPr="005F2A2C">
        <w:t>3.Настоящее постановление вступает в силу со дня его принятия.</w:t>
      </w:r>
    </w:p>
    <w:p w:rsidR="005F2A2C" w:rsidRPr="005F2A2C" w:rsidRDefault="005F2A2C" w:rsidP="005F2A2C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5F2A2C" w:rsidRPr="005F2A2C" w:rsidRDefault="005F2A2C" w:rsidP="005F2A2C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5F2A2C" w:rsidRPr="005F2A2C" w:rsidRDefault="005F2A2C" w:rsidP="005F2A2C">
      <w:pPr>
        <w:ind w:firstLine="720"/>
        <w:jc w:val="both"/>
      </w:pPr>
    </w:p>
    <w:p w:rsidR="005F2A2C" w:rsidRPr="005F2A2C" w:rsidRDefault="005F2A2C" w:rsidP="005F2A2C">
      <w:pPr>
        <w:jc w:val="both"/>
      </w:pPr>
      <w:r w:rsidRPr="005F2A2C">
        <w:t>Председатель</w:t>
      </w:r>
    </w:p>
    <w:p w:rsidR="005F2A2C" w:rsidRPr="005F2A2C" w:rsidRDefault="005F2A2C" w:rsidP="005F2A2C">
      <w:pPr>
        <w:jc w:val="both"/>
      </w:pPr>
      <w:r w:rsidRPr="005F2A2C">
        <w:t>Законодательного Собрания</w:t>
      </w:r>
      <w:r w:rsidRPr="005F2A2C">
        <w:tab/>
      </w:r>
      <w:r w:rsidRPr="005F2A2C">
        <w:tab/>
      </w:r>
      <w:r w:rsidRPr="005F2A2C">
        <w:tab/>
      </w:r>
      <w:r w:rsidRPr="005F2A2C">
        <w:tab/>
      </w:r>
      <w:r w:rsidRPr="005F2A2C">
        <w:tab/>
      </w:r>
      <w:r w:rsidRPr="005F2A2C">
        <w:tab/>
        <w:t xml:space="preserve">             А.И. Ролик</w:t>
      </w:r>
    </w:p>
    <w:p w:rsidR="005F2A2C" w:rsidRPr="005F2A2C" w:rsidRDefault="005F2A2C" w:rsidP="005F2A2C">
      <w:pPr>
        <w:jc w:val="both"/>
      </w:pPr>
    </w:p>
    <w:p w:rsidR="005F2A2C" w:rsidRPr="005F2A2C" w:rsidRDefault="005F2A2C" w:rsidP="005F2A2C">
      <w:pPr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350" w:rsidRDefault="00FE6350">
      <w:r>
        <w:separator/>
      </w:r>
    </w:p>
  </w:endnote>
  <w:endnote w:type="continuationSeparator" w:id="0">
    <w:p w:rsidR="00FE6350" w:rsidRDefault="00FE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350" w:rsidRDefault="00FE6350">
      <w:r>
        <w:separator/>
      </w:r>
    </w:p>
  </w:footnote>
  <w:footnote w:type="continuationSeparator" w:id="0">
    <w:p w:rsidR="00FE6350" w:rsidRDefault="00FE6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2A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2A2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2018-07-25T06:23:00Z</cp:lastPrinted>
  <dcterms:created xsi:type="dcterms:W3CDTF">2018-07-25T06:22:00Z</dcterms:created>
  <dcterms:modified xsi:type="dcterms:W3CDTF">2018-07-25T06:23:00Z</dcterms:modified>
</cp:coreProperties>
</file>