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815FB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BE556E" w:rsidRDefault="006E3FC7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B363B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E556E" w:rsidRDefault="00834734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прокурором</w:t>
                        </w:r>
                      </w:p>
                      <w:p w:rsidR="006E3FC7" w:rsidRDefault="00BE556E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690B" w:rsidRDefault="0079690B" w:rsidP="008145A8">
      <w:pPr>
        <w:pStyle w:val="a3"/>
        <w:jc w:val="center"/>
        <w:rPr>
          <w:b/>
        </w:rPr>
      </w:pPr>
      <w:r>
        <w:rPr>
          <w:b/>
        </w:rPr>
        <w:t>О ВНЕСЕНИИ ИЗМЕНЕНИЯ</w:t>
      </w:r>
      <w:r w:rsidR="008145A8" w:rsidRPr="008145A8">
        <w:rPr>
          <w:b/>
        </w:rPr>
        <w:t xml:space="preserve"> В</w:t>
      </w:r>
      <w:r>
        <w:rPr>
          <w:b/>
        </w:rPr>
        <w:t xml:space="preserve"> СТАТЬЮ 5</w:t>
      </w:r>
      <w:r w:rsidR="008145A8" w:rsidRPr="008145A8">
        <w:rPr>
          <w:b/>
        </w:rPr>
        <w:t xml:space="preserve"> ЗАКОН</w:t>
      </w:r>
      <w:r>
        <w:rPr>
          <w:b/>
        </w:rPr>
        <w:t xml:space="preserve">А </w:t>
      </w:r>
    </w:p>
    <w:p w:rsidR="006E3FC7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 xml:space="preserve">ПРИМОРСКОГО КРАЯ </w:t>
      </w:r>
      <w:r w:rsidR="00965C38">
        <w:rPr>
          <w:b/>
        </w:rPr>
        <w:t>"</w:t>
      </w:r>
      <w:r w:rsidRPr="008145A8">
        <w:rPr>
          <w:b/>
        </w:rPr>
        <w:t>О ЖИЛИЩНОМ</w:t>
      </w:r>
      <w:r w:rsidR="00B006BD"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</w:t>
      </w:r>
      <w:r w:rsidR="00965C38">
        <w:rPr>
          <w:b/>
        </w:rPr>
        <w:t>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B17C2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17C20">
        <w:t xml:space="preserve"> 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440286" w:rsidRDefault="00B441B8" w:rsidP="00440286">
      <w:pPr>
        <w:ind w:firstLine="720"/>
        <w:jc w:val="both"/>
      </w:pPr>
      <w:r>
        <w:t xml:space="preserve">Внести в </w:t>
      </w:r>
      <w:r w:rsidR="00440286">
        <w:t xml:space="preserve">статью 5 </w:t>
      </w:r>
      <w:r w:rsidR="00B006BD">
        <w:t>Закон</w:t>
      </w:r>
      <w:r w:rsidR="00440286">
        <w:t>а</w:t>
      </w:r>
      <w:r>
        <w:t xml:space="preserve"> Приморского края от 6 июля 2012 года </w:t>
      </w:r>
      <w:r w:rsidR="00440286">
        <w:br/>
      </w:r>
      <w:r>
        <w:t>№ 63-</w:t>
      </w:r>
      <w:proofErr w:type="spellStart"/>
      <w:r>
        <w:t>КЗ</w:t>
      </w:r>
      <w:proofErr w:type="spellEnd"/>
      <w:r>
        <w:t xml:space="preserve"> </w:t>
      </w:r>
      <w:r w:rsidR="00965C38">
        <w:t>"</w:t>
      </w:r>
      <w:r>
        <w:t>О жилищном фонде Приморского края коммерческого использования</w:t>
      </w:r>
      <w:r w:rsidR="00965C38">
        <w:t>"</w:t>
      </w:r>
      <w:r>
        <w:t xml:space="preserve"> (Ведомости Законодательного Собрания Приморского края, 2012, № 19, стр. 34</w:t>
      </w:r>
      <w:r w:rsidR="00B006BD">
        <w:t xml:space="preserve">; 2016, № </w:t>
      </w:r>
      <w:r w:rsidR="00042364">
        <w:t>7,</w:t>
      </w:r>
      <w:r w:rsidR="00B006BD">
        <w:t xml:space="preserve"> стр. </w:t>
      </w:r>
      <w:r w:rsidR="00042364">
        <w:t>6</w:t>
      </w:r>
      <w:r w:rsidR="003A6474">
        <w:t>;</w:t>
      </w:r>
      <w:r w:rsidR="00440286">
        <w:t xml:space="preserve"> 2017, № 29, стр. 34) следующее изменение:</w:t>
      </w:r>
    </w:p>
    <w:p w:rsidR="00440286" w:rsidRDefault="00440286" w:rsidP="00440286">
      <w:pPr>
        <w:ind w:firstLine="720"/>
        <w:jc w:val="both"/>
      </w:pPr>
      <w:r>
        <w:t xml:space="preserve">пункт 3 части 1 </w:t>
      </w:r>
      <w:r w:rsidR="003A6474">
        <w:t>признать утратившим силу.</w:t>
      </w:r>
    </w:p>
    <w:p w:rsidR="00042364" w:rsidRDefault="00042364" w:rsidP="00042364">
      <w:pPr>
        <w:ind w:firstLine="720"/>
        <w:jc w:val="both"/>
      </w:pPr>
    </w:p>
    <w:p w:rsidR="00042364" w:rsidRDefault="00042364" w:rsidP="00042364">
      <w:pPr>
        <w:ind w:firstLine="720"/>
        <w:jc w:val="both"/>
      </w:pPr>
      <w:r>
        <w:t>СТАТЬЯ 2.</w:t>
      </w:r>
    </w:p>
    <w:p w:rsidR="00042364" w:rsidRDefault="00042364" w:rsidP="00042364">
      <w:pPr>
        <w:ind w:firstLine="720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042364" w:rsidRDefault="00042364" w:rsidP="00F43D74">
      <w:pPr>
        <w:ind w:firstLine="720"/>
        <w:jc w:val="both"/>
      </w:pPr>
    </w:p>
    <w:p w:rsidR="00042364" w:rsidRDefault="00042364" w:rsidP="00F43D74">
      <w:pPr>
        <w:ind w:firstLine="720"/>
        <w:jc w:val="both"/>
      </w:pPr>
    </w:p>
    <w:p w:rsidR="00391123" w:rsidRDefault="00391123" w:rsidP="00F43D74">
      <w:pPr>
        <w:ind w:firstLine="720"/>
        <w:jc w:val="both"/>
      </w:pPr>
      <w:bookmarkStart w:id="0" w:name="_GoBack"/>
      <w:bookmarkEnd w:id="0"/>
    </w:p>
    <w:p w:rsidR="00391123" w:rsidRDefault="00391123" w:rsidP="00391123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042364" w:rsidRDefault="00391123" w:rsidP="00391123">
      <w:pPr>
        <w:jc w:val="both"/>
      </w:pPr>
      <w:r>
        <w:t xml:space="preserve">Губернатора края                                                                             </w:t>
      </w:r>
      <w:proofErr w:type="spellStart"/>
      <w:r>
        <w:t>А.В</w:t>
      </w:r>
      <w:proofErr w:type="spellEnd"/>
      <w:r>
        <w:t>. Тарасенко</w:t>
      </w:r>
    </w:p>
    <w:sectPr w:rsidR="00042364" w:rsidSect="0057305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573055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3A6474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225AE"/>
    <w:rsid w:val="00042364"/>
    <w:rsid w:val="000A4917"/>
    <w:rsid w:val="000E7F71"/>
    <w:rsid w:val="000F5D03"/>
    <w:rsid w:val="001704D5"/>
    <w:rsid w:val="00255100"/>
    <w:rsid w:val="00273552"/>
    <w:rsid w:val="00277A4D"/>
    <w:rsid w:val="00347199"/>
    <w:rsid w:val="00376B1A"/>
    <w:rsid w:val="00391123"/>
    <w:rsid w:val="003A6474"/>
    <w:rsid w:val="003D4A24"/>
    <w:rsid w:val="0042451C"/>
    <w:rsid w:val="00440286"/>
    <w:rsid w:val="00483BAC"/>
    <w:rsid w:val="00523589"/>
    <w:rsid w:val="00573055"/>
    <w:rsid w:val="005F6459"/>
    <w:rsid w:val="00634EE3"/>
    <w:rsid w:val="00644978"/>
    <w:rsid w:val="00684D04"/>
    <w:rsid w:val="006E3FC7"/>
    <w:rsid w:val="00707971"/>
    <w:rsid w:val="00723F6F"/>
    <w:rsid w:val="0078332D"/>
    <w:rsid w:val="0079690B"/>
    <w:rsid w:val="007D339B"/>
    <w:rsid w:val="008145A8"/>
    <w:rsid w:val="00815FB0"/>
    <w:rsid w:val="00834734"/>
    <w:rsid w:val="008D26C7"/>
    <w:rsid w:val="008E225C"/>
    <w:rsid w:val="00965C38"/>
    <w:rsid w:val="00A17139"/>
    <w:rsid w:val="00AB363B"/>
    <w:rsid w:val="00AF0005"/>
    <w:rsid w:val="00B006BD"/>
    <w:rsid w:val="00B17C20"/>
    <w:rsid w:val="00B441B8"/>
    <w:rsid w:val="00BE556E"/>
    <w:rsid w:val="00D060EC"/>
    <w:rsid w:val="00DA0177"/>
    <w:rsid w:val="00E1655A"/>
    <w:rsid w:val="00E5432A"/>
    <w:rsid w:val="00EA1A49"/>
    <w:rsid w:val="00ED18DC"/>
    <w:rsid w:val="00F43D74"/>
    <w:rsid w:val="00F9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730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DBD3F-06DC-4E26-90AC-3C697A517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2018-07-03T04:56:00Z</cp:lastPrinted>
  <dcterms:created xsi:type="dcterms:W3CDTF">2018-07-03T04:58:00Z</dcterms:created>
  <dcterms:modified xsi:type="dcterms:W3CDTF">2018-07-03T04:58:00Z</dcterms:modified>
</cp:coreProperties>
</file>