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272873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47A8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47A8B">
              <w:rPr>
                <w:szCs w:val="28"/>
              </w:rPr>
              <w:t>10.07.2018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BA672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47A8B" w:rsidRPr="00F47A8B">
              <w:rPr>
                <w:szCs w:val="28"/>
              </w:rPr>
              <w:t>92</w:t>
            </w:r>
            <w:r w:rsidR="00BA672F">
              <w:rPr>
                <w:szCs w:val="28"/>
              </w:rPr>
              <w:t>2</w:t>
            </w:r>
            <w:bookmarkStart w:id="0" w:name="_GoBack"/>
            <w:bookmarkEnd w:id="0"/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47A8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47A8B" w:rsidP="0094344A">
            <w:pPr>
              <w:ind w:left="-108"/>
              <w:jc w:val="both"/>
            </w:pPr>
            <w:r>
              <w:rPr>
                <w:kern w:val="38"/>
                <w:szCs w:val="28"/>
              </w:rPr>
              <w:t xml:space="preserve">О проекте федерального закона </w:t>
            </w:r>
            <w:r>
              <w:rPr>
                <w:kern w:val="38"/>
                <w:szCs w:val="28"/>
              </w:rPr>
              <w:br/>
            </w:r>
            <w:r>
              <w:rPr>
                <w:kern w:val="38"/>
                <w:szCs w:val="28"/>
              </w:rPr>
              <w:t xml:space="preserve">№ </w:t>
            </w:r>
            <w:r w:rsidRPr="00CA315C">
              <w:rPr>
                <w:kern w:val="38"/>
                <w:szCs w:val="28"/>
              </w:rPr>
              <w:t>488838-7 "О специальных административных районах на территориях Калининградской области и Приморского края"</w:t>
            </w:r>
          </w:p>
          <w:p w:rsidR="000B3FB2" w:rsidRPr="00F47A8B" w:rsidRDefault="000B3FB2" w:rsidP="0094344A">
            <w:pPr>
              <w:ind w:left="-108"/>
              <w:jc w:val="both"/>
            </w:pPr>
          </w:p>
        </w:tc>
      </w:tr>
    </w:tbl>
    <w:p w:rsidR="00F47A8B" w:rsidRDefault="00F47A8B" w:rsidP="00F47A8B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Рассмотрев и обсудив проект федерального закона </w:t>
      </w:r>
      <w:r w:rsidRPr="00CA315C">
        <w:t>№ 488838-7 "О специальных административных районах на территориях Калининградской области и Приморского края"</w:t>
      </w:r>
      <w:r>
        <w:t xml:space="preserve">, Законодательное Собрание Приморского края </w:t>
      </w:r>
    </w:p>
    <w:p w:rsidR="00F47A8B" w:rsidRDefault="00F47A8B" w:rsidP="00F47A8B">
      <w:pPr>
        <w:pStyle w:val="a3"/>
        <w:tabs>
          <w:tab w:val="clear" w:pos="4153"/>
          <w:tab w:val="clear" w:pos="8306"/>
        </w:tabs>
      </w:pPr>
    </w:p>
    <w:p w:rsidR="00F47A8B" w:rsidRDefault="00F47A8B" w:rsidP="00F47A8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F47A8B" w:rsidRDefault="00F47A8B" w:rsidP="00F47A8B">
      <w:pPr>
        <w:pStyle w:val="a3"/>
        <w:tabs>
          <w:tab w:val="clear" w:pos="4153"/>
          <w:tab w:val="clear" w:pos="8306"/>
        </w:tabs>
      </w:pPr>
    </w:p>
    <w:p w:rsidR="00F47A8B" w:rsidRDefault="00F47A8B" w:rsidP="00F47A8B">
      <w:pPr>
        <w:pStyle w:val="a3"/>
        <w:ind w:firstLine="709"/>
        <w:jc w:val="both"/>
      </w:pPr>
      <w:r>
        <w:t xml:space="preserve">1.Поддержать </w:t>
      </w:r>
      <w:r w:rsidRPr="000E1162">
        <w:t xml:space="preserve">проект федерального закона № </w:t>
      </w:r>
      <w:r w:rsidRPr="00CA315C">
        <w:t>488838-7 "О специальных административных районах на территориях Калининградской области и Приморского края"</w:t>
      </w:r>
      <w:r>
        <w:t>.</w:t>
      </w:r>
    </w:p>
    <w:p w:rsidR="00F47A8B" w:rsidRDefault="00F47A8B" w:rsidP="00F47A8B">
      <w:pPr>
        <w:pStyle w:val="a3"/>
        <w:ind w:firstLine="709"/>
        <w:jc w:val="both"/>
      </w:pPr>
    </w:p>
    <w:p w:rsidR="00F47A8B" w:rsidRDefault="00F47A8B" w:rsidP="00F47A8B">
      <w:pPr>
        <w:pStyle w:val="a3"/>
        <w:ind w:firstLine="709"/>
        <w:jc w:val="both"/>
      </w:pPr>
      <w:r w:rsidRPr="00477267">
        <w:t>2.</w:t>
      </w:r>
      <w:r>
        <w:t xml:space="preserve">Направить настоящее постановление в Комитет Государственной Думы Федерального Собрания Российской Федерации </w:t>
      </w:r>
      <w:r w:rsidRPr="00FD35D5">
        <w:t>по экономической политике, промышленности, инновационному развитию и предпринимательству</w:t>
      </w:r>
      <w:r>
        <w:t xml:space="preserve">. </w:t>
      </w:r>
    </w:p>
    <w:p w:rsidR="00F47A8B" w:rsidRDefault="00F47A8B" w:rsidP="00F47A8B">
      <w:pPr>
        <w:pStyle w:val="a3"/>
        <w:ind w:firstLine="709"/>
        <w:jc w:val="both"/>
      </w:pPr>
    </w:p>
    <w:p w:rsidR="00F47A8B" w:rsidRDefault="00F47A8B" w:rsidP="00F47A8B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F47A8B" w:rsidRDefault="00F47A8B" w:rsidP="00F47A8B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F47A8B" w:rsidRDefault="00F47A8B" w:rsidP="00F47A8B">
      <w:pPr>
        <w:pStyle w:val="a3"/>
        <w:tabs>
          <w:tab w:val="clear" w:pos="4153"/>
          <w:tab w:val="clear" w:pos="8306"/>
        </w:tabs>
        <w:jc w:val="both"/>
      </w:pPr>
    </w:p>
    <w:p w:rsidR="00F47A8B" w:rsidRDefault="00F47A8B" w:rsidP="00F47A8B">
      <w:pPr>
        <w:pStyle w:val="a3"/>
        <w:tabs>
          <w:tab w:val="clear" w:pos="4153"/>
          <w:tab w:val="clear" w:pos="8306"/>
        </w:tabs>
        <w:jc w:val="both"/>
      </w:pPr>
    </w:p>
    <w:p w:rsidR="00F47A8B" w:rsidRDefault="00F47A8B" w:rsidP="00F47A8B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F47A8B" w:rsidRDefault="00F47A8B" w:rsidP="00F47A8B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973" w:rsidRDefault="00FB5973">
      <w:r>
        <w:separator/>
      </w:r>
    </w:p>
  </w:endnote>
  <w:endnote w:type="continuationSeparator" w:id="0">
    <w:p w:rsidR="00FB5973" w:rsidRDefault="00FB5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973" w:rsidRDefault="00FB5973">
      <w:r>
        <w:separator/>
      </w:r>
    </w:p>
  </w:footnote>
  <w:footnote w:type="continuationSeparator" w:id="0">
    <w:p w:rsidR="00FB5973" w:rsidRDefault="00FB59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7A8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A672F"/>
    <w:rsid w:val="00C20E8F"/>
    <w:rsid w:val="00CA7E54"/>
    <w:rsid w:val="00CE19DF"/>
    <w:rsid w:val="00D02716"/>
    <w:rsid w:val="00DF01B2"/>
    <w:rsid w:val="00E93A7F"/>
    <w:rsid w:val="00EF502B"/>
    <w:rsid w:val="00F47A8B"/>
    <w:rsid w:val="00F75CDD"/>
    <w:rsid w:val="00FB5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F47A8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2018-07-10T01:51:00Z</cp:lastPrinted>
  <dcterms:created xsi:type="dcterms:W3CDTF">2018-07-10T01:50:00Z</dcterms:created>
  <dcterms:modified xsi:type="dcterms:W3CDTF">2018-07-10T01:53:00Z</dcterms:modified>
</cp:coreProperties>
</file>