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2316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0E42" w:rsidRPr="00960E42" w:rsidRDefault="00960E42" w:rsidP="00960E42">
      <w:pPr>
        <w:pStyle w:val="a3"/>
        <w:jc w:val="center"/>
        <w:rPr>
          <w:b/>
          <w:szCs w:val="28"/>
          <w:lang w:eastAsia="x-none"/>
        </w:rPr>
      </w:pPr>
      <w:r w:rsidRPr="00960E42">
        <w:rPr>
          <w:b/>
          <w:szCs w:val="28"/>
          <w:lang w:val="x-none" w:eastAsia="x-none"/>
        </w:rPr>
        <w:t>О ВНЕСЕНИИ ИЗМЕНЕНИ</w:t>
      </w:r>
      <w:r w:rsidRPr="00960E42">
        <w:rPr>
          <w:b/>
          <w:szCs w:val="28"/>
          <w:lang w:eastAsia="x-none"/>
        </w:rPr>
        <w:t>Й</w:t>
      </w:r>
      <w:r w:rsidRPr="00960E42">
        <w:rPr>
          <w:b/>
          <w:szCs w:val="28"/>
          <w:lang w:val="x-none" w:eastAsia="x-none"/>
        </w:rPr>
        <w:t xml:space="preserve"> В</w:t>
      </w:r>
      <w:r w:rsidRPr="00960E42">
        <w:rPr>
          <w:b/>
          <w:szCs w:val="28"/>
          <w:lang w:eastAsia="x-none"/>
        </w:rPr>
        <w:t xml:space="preserve"> СТАТЬЮ 19 ЗАКОНА ПРИМОРСКОГО КРАЯ "О ЗДРАВООХРАНЕНИИ </w:t>
      </w:r>
    </w:p>
    <w:p w:rsidR="00960E42" w:rsidRPr="00960E42" w:rsidRDefault="00960E42" w:rsidP="00960E4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60E42">
        <w:rPr>
          <w:b/>
          <w:szCs w:val="28"/>
          <w:lang w:eastAsia="x-none"/>
        </w:rPr>
        <w:t>В ПРИМОРСКОМ КРАЕ"</w:t>
      </w:r>
    </w:p>
    <w:p w:rsidR="00960E42" w:rsidRPr="00960E42" w:rsidRDefault="00960E42" w:rsidP="00960E42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960E42" w:rsidRPr="00960E42" w:rsidRDefault="00960E42" w:rsidP="00960E42">
      <w:pPr>
        <w:ind w:firstLine="720"/>
        <w:jc w:val="both"/>
        <w:rPr>
          <w:szCs w:val="28"/>
        </w:rPr>
      </w:pPr>
      <w:r w:rsidRPr="00960E42">
        <w:rPr>
          <w:szCs w:val="28"/>
        </w:rPr>
        <w:t xml:space="preserve">Принят Законодательным Собранием Приморского края 27 июня                 2018 года </w:t>
      </w:r>
    </w:p>
    <w:p w:rsidR="00960E42" w:rsidRPr="00960E42" w:rsidRDefault="00960E42" w:rsidP="00960E42">
      <w:pPr>
        <w:ind w:firstLine="720"/>
        <w:jc w:val="both"/>
        <w:rPr>
          <w:szCs w:val="28"/>
        </w:rPr>
      </w:pPr>
    </w:p>
    <w:p w:rsidR="00960E42" w:rsidRPr="00960E42" w:rsidRDefault="00960E42" w:rsidP="00960E42">
      <w:pPr>
        <w:ind w:firstLine="720"/>
        <w:jc w:val="both"/>
        <w:rPr>
          <w:szCs w:val="28"/>
        </w:rPr>
      </w:pPr>
      <w:r w:rsidRPr="00960E42">
        <w:rPr>
          <w:szCs w:val="28"/>
        </w:rPr>
        <w:t>СТАТЬЯ 1.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 xml:space="preserve">Внести в статью 19 Закона Приморского края от 8 апреля 2011 года </w:t>
      </w:r>
      <w:r w:rsidRPr="00960E42"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№ 44, стр. 26, № 52, стр. 42, № 67, стр. 37; 2014, </w:t>
      </w:r>
      <w:r w:rsidRPr="00960E42">
        <w:rPr>
          <w:szCs w:val="28"/>
        </w:rPr>
        <w:br/>
        <w:t xml:space="preserve">№ 73, стр. 12, № 92, стр. 33, № 98, стр. 50; 2015, № 135, стр. 58; 2016, № 151, стр. 45, № 164, стр. 48, № 166, стр. 17, стр. 18, стр. 60, № 4, стр. 41; 2017, </w:t>
      </w:r>
      <w:r w:rsidRPr="00960E42">
        <w:rPr>
          <w:szCs w:val="28"/>
        </w:rPr>
        <w:br/>
        <w:t>№ 15, стр. 21, № 32, стр. 55, № 38, стр. 51; 2018, № 52, стр. 76) следующие изменения: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 xml:space="preserve">1)часть 3 изложить в следующей редакции: 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 xml:space="preserve">"3.Финансовое обеспечение мероприятий по оказанию специализированной медицинской помощи в объемах, ежегодно устанавливаемых территориальной программой государственных гарантий бесплатного оказания гражданам медицинской помощи в медицинских организациях, подведомственных уполномоченному органу исполнительной власти Приморского края в сфере здравоохранения, является расходным обязательством Приморского края."; 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>2)дополнить частью 3</w:t>
      </w:r>
      <w:r w:rsidRPr="00960E42">
        <w:rPr>
          <w:szCs w:val="28"/>
          <w:vertAlign w:val="superscript"/>
        </w:rPr>
        <w:t xml:space="preserve">1 </w:t>
      </w:r>
      <w:r w:rsidRPr="00960E42">
        <w:rPr>
          <w:szCs w:val="28"/>
        </w:rPr>
        <w:t>следующего содержания: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>"3</w:t>
      </w:r>
      <w:r w:rsidRPr="00960E42">
        <w:rPr>
          <w:szCs w:val="28"/>
          <w:vertAlign w:val="superscript"/>
        </w:rPr>
        <w:t>1</w:t>
      </w:r>
      <w:r w:rsidRPr="00960E42">
        <w:rPr>
          <w:szCs w:val="28"/>
        </w:rPr>
        <w:t>.Граждане Российской Федерации, проживающие на территории Приморского края, за исключением граждан,</w:t>
      </w:r>
      <w:r w:rsidRPr="00960E42">
        <w:rPr>
          <w:sz w:val="24"/>
          <w:szCs w:val="24"/>
        </w:rPr>
        <w:t xml:space="preserve"> </w:t>
      </w:r>
      <w:r w:rsidRPr="00960E42">
        <w:rPr>
          <w:szCs w:val="28"/>
        </w:rPr>
        <w:t xml:space="preserve">имеющих право на получение государственной социальной помощи в виде набора социальных услуг </w:t>
      </w:r>
      <w:r w:rsidRPr="00960E42">
        <w:rPr>
          <w:szCs w:val="28"/>
        </w:rPr>
        <w:br/>
        <w:t xml:space="preserve">в соответствии с Федеральным законом от 17 июля 1999 года № 178-ФЗ </w:t>
      </w:r>
      <w:r w:rsidRPr="00960E42">
        <w:rPr>
          <w:szCs w:val="28"/>
        </w:rPr>
        <w:br/>
        <w:t xml:space="preserve">"О государственной социальной помощи", при наличии медицинских показаний (вызова) имеют право на получение за счет средств краевого бюджета компенсации стоимости проезда к месту оказания высокотехнологичной медицинской помощи в федеральных государственных учреждениях, функции и полномочия учредителя которых осуществляют федеральные органы исполнительной власти, и обратно в случае нахождения указанных федеральных государственных учреждений за пределами Приморского края (далее - компенсация стоимости проезда). 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 xml:space="preserve">Компенсация стоимости проезда, предусмотренная настоящей частью, осуществляется в порядке, установленном постановлением Администрации </w:t>
      </w:r>
      <w:r w:rsidRPr="00960E42">
        <w:rPr>
          <w:szCs w:val="28"/>
        </w:rPr>
        <w:lastRenderedPageBreak/>
        <w:t>Приморского края, при использовании следующих видов междугородного транспорта: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0"/>
      <w:bookmarkEnd w:id="0"/>
      <w:r w:rsidRPr="00960E42">
        <w:rPr>
          <w:szCs w:val="28"/>
        </w:rPr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>водный транспорт третьей категории;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>автомобильный транспорт общего пользования;</w:t>
      </w:r>
    </w:p>
    <w:p w:rsidR="00960E42" w:rsidRPr="00960E42" w:rsidRDefault="00960E42" w:rsidP="00960E4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0E42">
        <w:rPr>
          <w:szCs w:val="28"/>
        </w:rPr>
        <w:t xml:space="preserve">авиационный транспорт (экономический класс) при отсутствии железнодорожного сообщения либо при меньшей стоимости авиаперелета </w:t>
      </w:r>
      <w:r w:rsidRPr="00960E42">
        <w:rPr>
          <w:szCs w:val="28"/>
        </w:rPr>
        <w:br/>
        <w:t xml:space="preserve">по сравнению со стоимостью проезда железнодорожным транспортом </w:t>
      </w:r>
      <w:r w:rsidRPr="00960E42">
        <w:rPr>
          <w:szCs w:val="28"/>
        </w:rPr>
        <w:br/>
        <w:t xml:space="preserve">на условиях, установленных </w:t>
      </w:r>
      <w:hyperlink w:anchor="Par0" w:history="1">
        <w:r w:rsidRPr="00960E42">
          <w:rPr>
            <w:szCs w:val="28"/>
          </w:rPr>
          <w:t xml:space="preserve">абзацем третьим настоящей части, </w:t>
        </w:r>
      </w:hyperlink>
      <w:r w:rsidRPr="00960E42">
        <w:rPr>
          <w:szCs w:val="28"/>
        </w:rPr>
        <w:t xml:space="preserve">либо </w:t>
      </w:r>
      <w:r w:rsidRPr="00960E42">
        <w:rPr>
          <w:szCs w:val="28"/>
        </w:rPr>
        <w:br/>
        <w:t xml:space="preserve">при наличии у гражданина заболевания или травмы спинного мозга. </w:t>
      </w:r>
      <w:r w:rsidRPr="00960E42">
        <w:rPr>
          <w:szCs w:val="28"/>
        </w:rPr>
        <w:br/>
        <w:t xml:space="preserve">При использовании авиационного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</w:t>
      </w:r>
      <w:r w:rsidRPr="00960E42">
        <w:rPr>
          <w:szCs w:val="28"/>
        </w:rPr>
        <w:br/>
        <w:t xml:space="preserve">не осуществляют пассажирские перевозки к месту оказания высокотехнологичной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медицинской помощи и (или) обратно.". </w:t>
      </w:r>
    </w:p>
    <w:p w:rsidR="00960E42" w:rsidRPr="00960E42" w:rsidRDefault="00960E42" w:rsidP="00960E42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60E42">
        <w:rPr>
          <w:szCs w:val="28"/>
        </w:rPr>
        <w:t>СТАТЬЯ 2.</w:t>
      </w: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60E42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60E42">
        <w:rPr>
          <w:szCs w:val="28"/>
        </w:rPr>
        <w:t xml:space="preserve">2.Расходы, понесенные гражданами до вступления в силу настоящего Закона с целью проезда к месту оказания высокотехнологичной медицинской помощи в федеральных государственных учреждениях и обратно </w:t>
      </w:r>
      <w:r w:rsidRPr="00960E42">
        <w:rPr>
          <w:szCs w:val="28"/>
        </w:rPr>
        <w:br/>
        <w:t>и предъявленные к компенсации после вступления в силу настоящего Закона, компенсируются с учетом требований, предусмотренных абзацем третьим пункта 2 статьи 1 настоящего Закона.</w:t>
      </w: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60E42" w:rsidRPr="00960E42" w:rsidRDefault="00960E42" w:rsidP="00960E4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60E42">
        <w:rPr>
          <w:szCs w:val="28"/>
        </w:rPr>
        <w:t>Временно исполняющий обязанности</w:t>
      </w:r>
    </w:p>
    <w:p w:rsidR="00960E42" w:rsidRPr="00960E42" w:rsidRDefault="00960E42" w:rsidP="00960E42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960E42">
        <w:rPr>
          <w:szCs w:val="28"/>
        </w:rPr>
        <w:t>Губернатора края                                                                             А.В. Тарасенко</w:t>
      </w:r>
    </w:p>
    <w:p w:rsidR="00960E42" w:rsidRDefault="00960E42" w:rsidP="00960E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E526C9" w:rsidRPr="00CD4FCA" w:rsidRDefault="00E526C9" w:rsidP="00E526C9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г.</w:t>
      </w:r>
      <w:bookmarkStart w:id="1" w:name="_GoBack"/>
      <w:bookmarkEnd w:id="1"/>
      <w:r w:rsidRPr="00CD4FCA">
        <w:rPr>
          <w:szCs w:val="28"/>
        </w:rPr>
        <w:t xml:space="preserve"> Владивосток</w:t>
      </w:r>
    </w:p>
    <w:p w:rsidR="00E526C9" w:rsidRPr="00CD4FCA" w:rsidRDefault="00E526C9" w:rsidP="00E526C9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9 июля 2018 года</w:t>
      </w:r>
    </w:p>
    <w:p w:rsidR="00E526C9" w:rsidRPr="00960E42" w:rsidRDefault="00E526C9" w:rsidP="00E526C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CD4FCA">
        <w:rPr>
          <w:szCs w:val="28"/>
        </w:rPr>
        <w:t>№ 31</w:t>
      </w:r>
      <w:r>
        <w:rPr>
          <w:szCs w:val="28"/>
        </w:rPr>
        <w:t>6</w:t>
      </w:r>
      <w:r w:rsidRPr="00CD4FCA">
        <w:rPr>
          <w:szCs w:val="28"/>
        </w:rPr>
        <w:t>-КЗ</w:t>
      </w:r>
    </w:p>
    <w:p w:rsidR="00BE0544" w:rsidRDefault="00BE0544"/>
    <w:sectPr w:rsidR="00BE0544" w:rsidSect="00960E4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F12" w:rsidRDefault="00E66F12">
      <w:r>
        <w:separator/>
      </w:r>
    </w:p>
  </w:endnote>
  <w:endnote w:type="continuationSeparator" w:id="0">
    <w:p w:rsidR="00E66F12" w:rsidRDefault="00E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F12" w:rsidRDefault="00E66F12">
      <w:r>
        <w:separator/>
      </w:r>
    </w:p>
  </w:footnote>
  <w:footnote w:type="continuationSeparator" w:id="0">
    <w:p w:rsidR="00E66F12" w:rsidRDefault="00E66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E42" w:rsidRDefault="00960E42" w:rsidP="00960E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526C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0E42"/>
    <w:rsid w:val="0003291F"/>
    <w:rsid w:val="00380EE1"/>
    <w:rsid w:val="003B26E7"/>
    <w:rsid w:val="0047435B"/>
    <w:rsid w:val="005A2827"/>
    <w:rsid w:val="00721B49"/>
    <w:rsid w:val="00960E42"/>
    <w:rsid w:val="00AB70F9"/>
    <w:rsid w:val="00AC31EC"/>
    <w:rsid w:val="00B14397"/>
    <w:rsid w:val="00BE0544"/>
    <w:rsid w:val="00E34273"/>
    <w:rsid w:val="00E526C9"/>
    <w:rsid w:val="00E60B2A"/>
    <w:rsid w:val="00E66F1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60E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2018-06-27T04:54:00Z</cp:lastPrinted>
  <dcterms:created xsi:type="dcterms:W3CDTF">2018-07-10T00:19:00Z</dcterms:created>
  <dcterms:modified xsi:type="dcterms:W3CDTF">2018-07-10T00:19:00Z</dcterms:modified>
</cp:coreProperties>
</file>