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9272285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94331" w:rsidRPr="00994331" w:rsidRDefault="00994331" w:rsidP="00994331">
      <w:pPr>
        <w:pStyle w:val="a3"/>
        <w:jc w:val="center"/>
        <w:rPr>
          <w:b/>
          <w:szCs w:val="28"/>
          <w:lang w:eastAsia="x-none"/>
        </w:rPr>
      </w:pPr>
      <w:r w:rsidRPr="00994331">
        <w:rPr>
          <w:b/>
          <w:szCs w:val="28"/>
          <w:lang w:val="x-none" w:eastAsia="x-none"/>
        </w:rPr>
        <w:t>О ВНЕСЕНИИ ИЗМЕНЕНИ</w:t>
      </w:r>
      <w:r w:rsidRPr="00994331">
        <w:rPr>
          <w:b/>
          <w:szCs w:val="28"/>
          <w:lang w:eastAsia="x-none"/>
        </w:rPr>
        <w:t>Й</w:t>
      </w:r>
      <w:r w:rsidRPr="00994331">
        <w:rPr>
          <w:b/>
          <w:szCs w:val="28"/>
          <w:lang w:eastAsia="x-none"/>
        </w:rPr>
        <w:tab/>
        <w:t xml:space="preserve"> В ЗАКОН ПРИМОРСКОГО КРАЯ </w:t>
      </w:r>
    </w:p>
    <w:p w:rsidR="00994331" w:rsidRPr="00994331" w:rsidRDefault="00994331" w:rsidP="00994331">
      <w:pPr>
        <w:tabs>
          <w:tab w:val="center" w:pos="4677"/>
          <w:tab w:val="right" w:pos="9355"/>
        </w:tabs>
        <w:jc w:val="center"/>
        <w:rPr>
          <w:b/>
          <w:szCs w:val="28"/>
          <w:lang w:val="x-none" w:eastAsia="x-none"/>
        </w:rPr>
      </w:pPr>
      <w:r w:rsidRPr="00994331">
        <w:rPr>
          <w:b/>
          <w:szCs w:val="28"/>
          <w:lang w:eastAsia="x-none"/>
        </w:rPr>
        <w:t>"О ФИЗИЧЕСКОЙ КУЛЬТУРЕ И СПОРТЕ В ПРИМОРСКОМ КРАЕ"</w:t>
      </w:r>
    </w:p>
    <w:p w:rsidR="00994331" w:rsidRPr="00994331" w:rsidRDefault="00994331" w:rsidP="00994331">
      <w:pPr>
        <w:tabs>
          <w:tab w:val="center" w:pos="4677"/>
          <w:tab w:val="right" w:pos="9355"/>
        </w:tabs>
        <w:jc w:val="center"/>
        <w:rPr>
          <w:szCs w:val="28"/>
          <w:lang w:val="x-none" w:eastAsia="x-none"/>
        </w:rPr>
      </w:pPr>
    </w:p>
    <w:p w:rsidR="00994331" w:rsidRPr="00994331" w:rsidRDefault="00994331" w:rsidP="00994331">
      <w:pPr>
        <w:ind w:firstLine="709"/>
        <w:jc w:val="both"/>
        <w:rPr>
          <w:szCs w:val="28"/>
        </w:rPr>
      </w:pPr>
      <w:r w:rsidRPr="00994331">
        <w:rPr>
          <w:szCs w:val="28"/>
        </w:rPr>
        <w:t xml:space="preserve">Принят Законодательным Собранием Приморского края 27 июня </w:t>
      </w:r>
      <w:r w:rsidRPr="00994331">
        <w:rPr>
          <w:szCs w:val="28"/>
        </w:rPr>
        <w:br/>
        <w:t xml:space="preserve">2018 года </w:t>
      </w:r>
    </w:p>
    <w:p w:rsidR="00994331" w:rsidRPr="00994331" w:rsidRDefault="00994331" w:rsidP="00994331">
      <w:pPr>
        <w:ind w:firstLine="709"/>
        <w:rPr>
          <w:szCs w:val="28"/>
        </w:rPr>
      </w:pPr>
    </w:p>
    <w:p w:rsidR="00994331" w:rsidRPr="00994331" w:rsidRDefault="00994331" w:rsidP="00994331">
      <w:pPr>
        <w:tabs>
          <w:tab w:val="left" w:pos="700"/>
        </w:tabs>
        <w:ind w:firstLine="709"/>
        <w:jc w:val="both"/>
        <w:rPr>
          <w:szCs w:val="28"/>
        </w:rPr>
      </w:pPr>
      <w:r w:rsidRPr="00994331">
        <w:rPr>
          <w:szCs w:val="28"/>
        </w:rPr>
        <w:t xml:space="preserve">СТАТЬЯ 1. </w:t>
      </w:r>
    </w:p>
    <w:p w:rsidR="00994331" w:rsidRPr="00994331" w:rsidRDefault="00994331" w:rsidP="0099433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94331">
        <w:rPr>
          <w:szCs w:val="28"/>
        </w:rPr>
        <w:t xml:space="preserve">Внести в Закон Приморского края от 10 апреля 2009 года № 399-КЗ </w:t>
      </w:r>
      <w:r w:rsidRPr="00994331">
        <w:rPr>
          <w:szCs w:val="28"/>
        </w:rPr>
        <w:br/>
        <w:t xml:space="preserve">"О физической культуре и спорте в Приморском крае" (Ведомости Законодательного Собрания Приморского края, 2009, № 107, стр. 5, № 128, стр. 76; 2011, № 176, стр. 22; 2012, № 25, стр. 8; 2013, № 44, стр. 22, № 52, </w:t>
      </w:r>
      <w:r w:rsidRPr="00994331">
        <w:rPr>
          <w:szCs w:val="28"/>
        </w:rPr>
        <w:br/>
        <w:t xml:space="preserve">стр. 17, № 55, стр. 46, стр. 58, № 57, стр. 7; 2014, № 70, стр. 62, № 73, стр. 36, </w:t>
      </w:r>
      <w:r w:rsidRPr="00994331">
        <w:rPr>
          <w:szCs w:val="28"/>
        </w:rPr>
        <w:br/>
        <w:t xml:space="preserve">№ 89, стр. 35; 2015, № 112, стр. 10, № 135, стр. 53, № 141, стр. 71; 2016, </w:t>
      </w:r>
      <w:r w:rsidRPr="00994331">
        <w:rPr>
          <w:szCs w:val="28"/>
        </w:rPr>
        <w:br/>
        <w:t>№ 166, стр. 60, № 4, стр. 42; 2017, № 15, стр. 22; 2018, № 52, стр. 81) следующие изменения:</w:t>
      </w:r>
    </w:p>
    <w:p w:rsidR="00994331" w:rsidRPr="00994331" w:rsidRDefault="00994331" w:rsidP="0099433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94331">
        <w:rPr>
          <w:szCs w:val="28"/>
        </w:rPr>
        <w:t>1)часть 1 статьи 3 дополнить пунктами 10</w:t>
      </w:r>
      <w:r w:rsidRPr="00994331">
        <w:rPr>
          <w:szCs w:val="28"/>
          <w:vertAlign w:val="superscript"/>
        </w:rPr>
        <w:t>1</w:t>
      </w:r>
      <w:r w:rsidRPr="00994331">
        <w:rPr>
          <w:szCs w:val="28"/>
        </w:rPr>
        <w:t xml:space="preserve"> и 10</w:t>
      </w:r>
      <w:r w:rsidRPr="00994331">
        <w:rPr>
          <w:szCs w:val="28"/>
          <w:vertAlign w:val="superscript"/>
        </w:rPr>
        <w:t>2</w:t>
      </w:r>
      <w:r w:rsidRPr="00994331">
        <w:rPr>
          <w:szCs w:val="28"/>
        </w:rPr>
        <w:t xml:space="preserve"> следующего содержания:</w:t>
      </w:r>
    </w:p>
    <w:p w:rsidR="00994331" w:rsidRPr="00994331" w:rsidRDefault="00994331" w:rsidP="0099433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94331">
        <w:rPr>
          <w:szCs w:val="28"/>
        </w:rPr>
        <w:t>"10</w:t>
      </w:r>
      <w:r w:rsidRPr="00994331">
        <w:rPr>
          <w:szCs w:val="28"/>
          <w:vertAlign w:val="superscript"/>
        </w:rPr>
        <w:t>1</w:t>
      </w:r>
      <w:r w:rsidRPr="00994331">
        <w:rPr>
          <w:szCs w:val="28"/>
        </w:rPr>
        <w:t xml:space="preserve">)установление порядка предоставления субсидий из краевого бюджета некоммерческим организациям, не являющимся краевыми государственными физкультурно-спортивными учреждениями, - физкультурно-спортивным организациям, основным видом деятельности которых является развитие профессионального спорта и спортивные команды которых участвуют от имени Приморского края </w:t>
      </w:r>
      <w:r w:rsidRPr="00994331">
        <w:rPr>
          <w:szCs w:val="28"/>
        </w:rPr>
        <w:br/>
        <w:t>в межрегиональных, всероссийских и международных спортивных соревнованиях;</w:t>
      </w:r>
    </w:p>
    <w:p w:rsidR="00994331" w:rsidRPr="00994331" w:rsidRDefault="00994331" w:rsidP="0099433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94331">
        <w:rPr>
          <w:szCs w:val="28"/>
        </w:rPr>
        <w:t>10</w:t>
      </w:r>
      <w:r w:rsidRPr="00994331">
        <w:rPr>
          <w:szCs w:val="28"/>
          <w:vertAlign w:val="superscript"/>
        </w:rPr>
        <w:t>2</w:t>
      </w:r>
      <w:r w:rsidRPr="00994331">
        <w:rPr>
          <w:szCs w:val="28"/>
        </w:rPr>
        <w:t>)установление порядка предоставления субсидий из краевого бюджета некоммерческим организациям, не являющимся краевыми государственными физкультурно-спортивными учреждениями, - физкультурно-спортивным организациям на возмещение затрат, возникающих при обеспечении подготовки спортивного резерва для спортивных команд спортивных клубов, участвующих от имени Приморского края в межрегиональных, всероссийских и международных спортивных соревнованиях;";</w:t>
      </w:r>
    </w:p>
    <w:p w:rsidR="00994331" w:rsidRPr="00994331" w:rsidRDefault="00994331" w:rsidP="0099433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94331">
        <w:rPr>
          <w:szCs w:val="28"/>
        </w:rPr>
        <w:t>2)часть 2 статьи 4 дополнить пунктом 4</w:t>
      </w:r>
      <w:r w:rsidRPr="00994331">
        <w:rPr>
          <w:szCs w:val="28"/>
          <w:vertAlign w:val="superscript"/>
        </w:rPr>
        <w:t>1</w:t>
      </w:r>
      <w:r w:rsidRPr="00994331">
        <w:rPr>
          <w:szCs w:val="28"/>
        </w:rPr>
        <w:t xml:space="preserve"> следующего содержания:</w:t>
      </w:r>
    </w:p>
    <w:p w:rsidR="00994331" w:rsidRPr="00994331" w:rsidRDefault="00994331" w:rsidP="0099433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94331">
        <w:rPr>
          <w:szCs w:val="28"/>
        </w:rPr>
        <w:t>"4</w:t>
      </w:r>
      <w:r w:rsidRPr="00994331">
        <w:rPr>
          <w:szCs w:val="28"/>
          <w:vertAlign w:val="superscript"/>
        </w:rPr>
        <w:t>1</w:t>
      </w:r>
      <w:r w:rsidRPr="00994331">
        <w:rPr>
          <w:szCs w:val="28"/>
        </w:rPr>
        <w:t xml:space="preserve">)участвовать в организации и проведении межрегиональных, всероссийских и международных спортивных соревнований среди студентов (в том числе среди студенческих спортивных лиг), проводимых </w:t>
      </w:r>
      <w:r w:rsidRPr="00994331">
        <w:rPr>
          <w:szCs w:val="28"/>
        </w:rPr>
        <w:br/>
        <w:t>на территории Приморского края;";</w:t>
      </w:r>
    </w:p>
    <w:p w:rsidR="00994331" w:rsidRPr="00994331" w:rsidRDefault="00994331" w:rsidP="00994331">
      <w:pPr>
        <w:pageBreakBefore/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94331">
        <w:rPr>
          <w:szCs w:val="28"/>
        </w:rPr>
        <w:lastRenderedPageBreak/>
        <w:t>3)в пункте 2 части 4 статьи 8 слово "частным" заменить словом "негосударственным";</w:t>
      </w:r>
    </w:p>
    <w:p w:rsidR="00994331" w:rsidRPr="00994331" w:rsidRDefault="00994331" w:rsidP="0099433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94331">
        <w:rPr>
          <w:szCs w:val="28"/>
        </w:rPr>
        <w:t>4)дополнить статьей 8</w:t>
      </w:r>
      <w:r w:rsidRPr="00994331">
        <w:rPr>
          <w:szCs w:val="28"/>
          <w:vertAlign w:val="superscript"/>
        </w:rPr>
        <w:t>1</w:t>
      </w:r>
      <w:r w:rsidRPr="00994331">
        <w:rPr>
          <w:szCs w:val="28"/>
        </w:rPr>
        <w:t xml:space="preserve"> следующего содержания:</w:t>
      </w:r>
    </w:p>
    <w:p w:rsidR="00994331" w:rsidRPr="00994331" w:rsidRDefault="00994331" w:rsidP="00994331">
      <w:pPr>
        <w:widowControl w:val="0"/>
        <w:tabs>
          <w:tab w:val="left" w:pos="2410"/>
        </w:tabs>
        <w:autoSpaceDE w:val="0"/>
        <w:autoSpaceDN w:val="0"/>
        <w:adjustRightInd w:val="0"/>
        <w:ind w:left="2410" w:hanging="1701"/>
        <w:rPr>
          <w:szCs w:val="28"/>
        </w:rPr>
      </w:pPr>
      <w:r w:rsidRPr="00994331">
        <w:rPr>
          <w:szCs w:val="28"/>
        </w:rPr>
        <w:t>"СТАТЬЯ 8</w:t>
      </w:r>
      <w:r w:rsidRPr="00994331">
        <w:rPr>
          <w:szCs w:val="28"/>
          <w:vertAlign w:val="superscript"/>
        </w:rPr>
        <w:t>1</w:t>
      </w:r>
      <w:r w:rsidRPr="00994331">
        <w:rPr>
          <w:szCs w:val="28"/>
        </w:rPr>
        <w:t>.</w:t>
      </w:r>
      <w:r w:rsidRPr="00994331">
        <w:rPr>
          <w:szCs w:val="28"/>
        </w:rPr>
        <w:tab/>
        <w:t xml:space="preserve">СОДЕЙСТВИЕ ОРГАНАМ МЕСТНОГО САМОУПРАВЛЕНИЯ В РЕАЛИЗАЦИИ ПОЛНОМОЧИЙ ПО РАЗВИТИЮ ШКОЛЬНОГО СПОРТА И МАССОВОГО СПОРТА, УЧАСТИЮ </w:t>
      </w:r>
      <w:r w:rsidRPr="00994331">
        <w:rPr>
          <w:szCs w:val="28"/>
        </w:rPr>
        <w:br/>
        <w:t xml:space="preserve">В ОБЕСПЕЧЕНИИ ПОДГОТОВКИ СПОРТИВНОГО РЕЗЕРВА ДЛЯ СПОРТИВНЫХ СБОРНЫХ КОМАНД ПРИМОРСКОГО КРАЯ </w:t>
      </w:r>
    </w:p>
    <w:p w:rsidR="00994331" w:rsidRPr="00994331" w:rsidRDefault="00994331" w:rsidP="00994331">
      <w:pPr>
        <w:widowControl w:val="0"/>
        <w:autoSpaceDE w:val="0"/>
        <w:autoSpaceDN w:val="0"/>
        <w:adjustRightInd w:val="0"/>
        <w:ind w:left="2410" w:hanging="1701"/>
        <w:rPr>
          <w:szCs w:val="28"/>
        </w:rPr>
      </w:pPr>
    </w:p>
    <w:p w:rsidR="00994331" w:rsidRPr="00994331" w:rsidRDefault="00994331" w:rsidP="0099433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94331">
        <w:rPr>
          <w:szCs w:val="28"/>
        </w:rPr>
        <w:t xml:space="preserve">1.Оказание содействия органам местного самоуправления в реализации полномочий по развитию школьного спорта и массового спорта, участию </w:t>
      </w:r>
      <w:r w:rsidRPr="00994331">
        <w:rPr>
          <w:szCs w:val="28"/>
        </w:rPr>
        <w:br/>
        <w:t>в обеспечении подготовки спортивного резерва для спортивных сборных команд Приморского края осуществляется посредством:</w:t>
      </w:r>
    </w:p>
    <w:p w:rsidR="00994331" w:rsidRPr="00994331" w:rsidRDefault="00994331" w:rsidP="0099433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94331">
        <w:rPr>
          <w:szCs w:val="28"/>
        </w:rPr>
        <w:t xml:space="preserve">1)передачи муниципальным образованиям Приморского края </w:t>
      </w:r>
      <w:r w:rsidRPr="00994331">
        <w:rPr>
          <w:szCs w:val="28"/>
        </w:rPr>
        <w:br/>
        <w:t xml:space="preserve">в безвозмездное пользование имущества, являющегося собственностью Приморского края, необходимого для развития школьного спорта </w:t>
      </w:r>
      <w:r w:rsidRPr="00994331">
        <w:rPr>
          <w:szCs w:val="28"/>
        </w:rPr>
        <w:br/>
        <w:t>и массового спорта, участия в обеспечении подготовки спортивного резерва для спортивных сборных команд Приморского края;</w:t>
      </w:r>
    </w:p>
    <w:p w:rsidR="00994331" w:rsidRPr="00994331" w:rsidRDefault="00994331" w:rsidP="0099433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94331">
        <w:rPr>
          <w:szCs w:val="28"/>
        </w:rPr>
        <w:t>2)безвозмездной передачи в муниципальную собственность имущества, являющегося собственностью Приморского края, используемого для развития школьного спорта и массового спорта, участия в обеспечении подготовки спортивного резерва для спортивных сборных команд Приморского края;</w:t>
      </w:r>
    </w:p>
    <w:p w:rsidR="00994331" w:rsidRPr="00994331" w:rsidRDefault="00994331" w:rsidP="0099433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94331">
        <w:rPr>
          <w:szCs w:val="28"/>
        </w:rPr>
        <w:t>3)иной поддержки в соответствии с действующим законодательством.</w:t>
      </w:r>
    </w:p>
    <w:p w:rsidR="00994331" w:rsidRPr="00994331" w:rsidRDefault="00994331" w:rsidP="0099433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94331">
        <w:rPr>
          <w:szCs w:val="28"/>
        </w:rPr>
        <w:t>2.Содействие, предусмотренное пунктом 1 части 1 настоящей статьи, оказывается органами государственной власти Приморского края, краевыми государственными физкультурно-спортивными учреждениями. Содействие, предусмотренное пунктом 2 части 1 настоящей статьи, оказывается органами государственной власти Приморского края в соответствии с действующим законодательством в рамках государственных программ развития физической культуры и спорта.";</w:t>
      </w:r>
    </w:p>
    <w:p w:rsidR="00994331" w:rsidRPr="00994331" w:rsidRDefault="00994331" w:rsidP="0099433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94331">
        <w:rPr>
          <w:szCs w:val="28"/>
        </w:rPr>
        <w:t>5)в статье 9</w:t>
      </w:r>
      <w:r w:rsidRPr="00994331">
        <w:rPr>
          <w:szCs w:val="28"/>
          <w:vertAlign w:val="superscript"/>
        </w:rPr>
        <w:t>1</w:t>
      </w:r>
      <w:r w:rsidRPr="00994331">
        <w:rPr>
          <w:szCs w:val="28"/>
        </w:rPr>
        <w:t>:</w:t>
      </w:r>
    </w:p>
    <w:p w:rsidR="00994331" w:rsidRPr="00994331" w:rsidRDefault="00994331" w:rsidP="0099433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94331">
        <w:rPr>
          <w:szCs w:val="28"/>
        </w:rPr>
        <w:t>а)часть 2 изложить в следующей редакции:</w:t>
      </w:r>
    </w:p>
    <w:p w:rsidR="00994331" w:rsidRPr="00994331" w:rsidRDefault="00994331" w:rsidP="0099433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94331">
        <w:rPr>
          <w:szCs w:val="28"/>
        </w:rPr>
        <w:t>"2.Органы государственной власти Приморского края содействуют развитию профессионального спорта посредством:</w:t>
      </w:r>
    </w:p>
    <w:p w:rsidR="00994331" w:rsidRPr="00994331" w:rsidRDefault="00994331" w:rsidP="0099433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94331">
        <w:rPr>
          <w:szCs w:val="28"/>
        </w:rPr>
        <w:t xml:space="preserve">1)предоставления субсидий из краевого бюджета некоммерческим организациям, не являющимся краевыми государственными физкультурно-спортивными учреждениями, - физкультурно-спортивным организациям, основным видом деятельности которых является развитие профессионального спорта и спортивные команды которых участвуют </w:t>
      </w:r>
      <w:r w:rsidRPr="00994331">
        <w:rPr>
          <w:szCs w:val="28"/>
        </w:rPr>
        <w:br/>
        <w:t xml:space="preserve">от имени Приморского края в межрегиональных, всероссийских </w:t>
      </w:r>
      <w:r w:rsidRPr="00994331">
        <w:rPr>
          <w:szCs w:val="28"/>
        </w:rPr>
        <w:br/>
        <w:t>и международных спортивных соревнованиях;</w:t>
      </w:r>
    </w:p>
    <w:p w:rsidR="00994331" w:rsidRPr="00994331" w:rsidRDefault="00994331" w:rsidP="00994331">
      <w:pPr>
        <w:pageBreakBefore/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94331">
        <w:rPr>
          <w:szCs w:val="28"/>
        </w:rPr>
        <w:lastRenderedPageBreak/>
        <w:t xml:space="preserve">2)предоставления субсидий из краевого бюджета некоммерческим организациям, не являющимся краевыми государственными физкультурно-спортивными учреждениями, - физкультурно-спортивным организациям </w:t>
      </w:r>
      <w:r w:rsidRPr="00994331">
        <w:rPr>
          <w:szCs w:val="28"/>
        </w:rPr>
        <w:br/>
        <w:t>на возмещение затрат, возникающих при обеспечении подготовки спортивного резерва для спортивных команд спортивных клубов, участвующих от имени Приморского края в межрегиональных, всероссийских и международных спортивных соревнованиях;</w:t>
      </w:r>
    </w:p>
    <w:p w:rsidR="00994331" w:rsidRPr="00994331" w:rsidRDefault="00994331" w:rsidP="0099433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94331">
        <w:rPr>
          <w:szCs w:val="28"/>
        </w:rPr>
        <w:t>3)передачи объектов недвижимого имущества, являющихся собственностью Приморского края, в безвозмездное пользование или долгосрочную аренду на льготных условиях в соответствии с действующим законодательством.";</w:t>
      </w:r>
    </w:p>
    <w:p w:rsidR="00994331" w:rsidRPr="00994331" w:rsidRDefault="00994331" w:rsidP="0099433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94331">
        <w:rPr>
          <w:szCs w:val="28"/>
        </w:rPr>
        <w:t>б)в части 3 слова "пунктом 1" заменить словами "пунктами 1 и 2";</w:t>
      </w:r>
    </w:p>
    <w:p w:rsidR="00994331" w:rsidRPr="00994331" w:rsidRDefault="00994331" w:rsidP="0099433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94331">
        <w:rPr>
          <w:szCs w:val="28"/>
        </w:rPr>
        <w:t>6)абзац второй части 3 статьи 12 признать утратившим силу.</w:t>
      </w:r>
    </w:p>
    <w:p w:rsidR="00994331" w:rsidRPr="00994331" w:rsidRDefault="00994331" w:rsidP="0099433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994331" w:rsidRPr="00994331" w:rsidRDefault="00994331" w:rsidP="0099433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94331">
        <w:rPr>
          <w:szCs w:val="28"/>
        </w:rPr>
        <w:t>СТАТЬЯ 2.</w:t>
      </w:r>
    </w:p>
    <w:p w:rsidR="00994331" w:rsidRPr="00994331" w:rsidRDefault="00994331" w:rsidP="0099433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94331">
        <w:rPr>
          <w:szCs w:val="28"/>
        </w:rPr>
        <w:t>Настоящий Закон вступает в силу со дня его официального опубликования.</w:t>
      </w:r>
    </w:p>
    <w:p w:rsidR="00994331" w:rsidRPr="00994331" w:rsidRDefault="00994331" w:rsidP="00994331">
      <w:pPr>
        <w:jc w:val="both"/>
        <w:rPr>
          <w:szCs w:val="28"/>
        </w:rPr>
      </w:pPr>
    </w:p>
    <w:p w:rsidR="00994331" w:rsidRPr="00994331" w:rsidRDefault="00994331" w:rsidP="00994331">
      <w:pPr>
        <w:jc w:val="both"/>
        <w:rPr>
          <w:szCs w:val="28"/>
        </w:rPr>
      </w:pPr>
    </w:p>
    <w:p w:rsidR="00994331" w:rsidRPr="00994331" w:rsidRDefault="00994331" w:rsidP="00994331">
      <w:pPr>
        <w:jc w:val="both"/>
        <w:rPr>
          <w:szCs w:val="28"/>
        </w:rPr>
      </w:pPr>
    </w:p>
    <w:p w:rsidR="00994331" w:rsidRPr="00994331" w:rsidRDefault="00994331" w:rsidP="00994331">
      <w:pPr>
        <w:jc w:val="both"/>
        <w:rPr>
          <w:szCs w:val="28"/>
        </w:rPr>
      </w:pPr>
      <w:r w:rsidRPr="00994331">
        <w:rPr>
          <w:szCs w:val="28"/>
        </w:rPr>
        <w:t>Временно исполняющий обязанности</w:t>
      </w:r>
    </w:p>
    <w:p w:rsidR="00994331" w:rsidRDefault="00994331" w:rsidP="00994331">
      <w:pPr>
        <w:jc w:val="both"/>
        <w:rPr>
          <w:szCs w:val="28"/>
        </w:rPr>
      </w:pPr>
      <w:r w:rsidRPr="00994331">
        <w:rPr>
          <w:szCs w:val="28"/>
        </w:rPr>
        <w:t>Губернатора края</w:t>
      </w:r>
      <w:r w:rsidRPr="00994331">
        <w:rPr>
          <w:szCs w:val="28"/>
        </w:rPr>
        <w:tab/>
      </w:r>
      <w:r w:rsidRPr="00994331">
        <w:rPr>
          <w:szCs w:val="28"/>
        </w:rPr>
        <w:tab/>
      </w:r>
      <w:r w:rsidRPr="00994331">
        <w:rPr>
          <w:szCs w:val="28"/>
        </w:rPr>
        <w:tab/>
      </w:r>
      <w:r w:rsidRPr="00994331">
        <w:rPr>
          <w:szCs w:val="28"/>
        </w:rPr>
        <w:tab/>
      </w:r>
      <w:r w:rsidRPr="00994331">
        <w:rPr>
          <w:szCs w:val="28"/>
        </w:rPr>
        <w:tab/>
      </w:r>
      <w:r w:rsidRPr="00994331">
        <w:rPr>
          <w:szCs w:val="28"/>
        </w:rPr>
        <w:tab/>
      </w:r>
      <w:r w:rsidRPr="00994331">
        <w:rPr>
          <w:szCs w:val="28"/>
        </w:rPr>
        <w:tab/>
        <w:t xml:space="preserve">              А.В. Тарасенко</w:t>
      </w:r>
    </w:p>
    <w:p w:rsidR="003D628C" w:rsidRDefault="003D628C" w:rsidP="00994331">
      <w:pPr>
        <w:jc w:val="both"/>
        <w:rPr>
          <w:szCs w:val="28"/>
        </w:rPr>
      </w:pPr>
    </w:p>
    <w:p w:rsidR="003D628C" w:rsidRPr="00CD4FCA" w:rsidRDefault="003D628C" w:rsidP="003D628C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 w:rsidRPr="00CD4FCA">
        <w:rPr>
          <w:szCs w:val="28"/>
        </w:rPr>
        <w:t>г. Владивосток</w:t>
      </w:r>
    </w:p>
    <w:p w:rsidR="003D628C" w:rsidRPr="00CD4FCA" w:rsidRDefault="003D628C" w:rsidP="003D628C">
      <w:pPr>
        <w:autoSpaceDE w:val="0"/>
        <w:autoSpaceDN w:val="0"/>
        <w:adjustRightInd w:val="0"/>
        <w:jc w:val="both"/>
        <w:rPr>
          <w:szCs w:val="28"/>
        </w:rPr>
      </w:pPr>
      <w:r w:rsidRPr="00CD4FCA">
        <w:rPr>
          <w:szCs w:val="28"/>
        </w:rPr>
        <w:t>9 июля 2018 года</w:t>
      </w:r>
    </w:p>
    <w:p w:rsidR="003D628C" w:rsidRPr="002F46BE" w:rsidRDefault="003D628C" w:rsidP="003D628C">
      <w:pPr>
        <w:tabs>
          <w:tab w:val="right" w:pos="9354"/>
        </w:tabs>
        <w:rPr>
          <w:caps/>
          <w:szCs w:val="28"/>
        </w:rPr>
      </w:pPr>
      <w:r w:rsidRPr="00CD4FCA">
        <w:rPr>
          <w:szCs w:val="28"/>
        </w:rPr>
        <w:t>№ 31</w:t>
      </w:r>
      <w:r>
        <w:rPr>
          <w:szCs w:val="28"/>
        </w:rPr>
        <w:t>4</w:t>
      </w:r>
      <w:r w:rsidRPr="00CD4FCA">
        <w:rPr>
          <w:szCs w:val="28"/>
        </w:rPr>
        <w:t>-КЗ</w:t>
      </w:r>
    </w:p>
    <w:bookmarkEnd w:id="0"/>
    <w:p w:rsidR="003D628C" w:rsidRPr="00994331" w:rsidRDefault="003D628C" w:rsidP="00994331">
      <w:pPr>
        <w:jc w:val="both"/>
        <w:rPr>
          <w:color w:val="000000"/>
          <w:szCs w:val="28"/>
        </w:rPr>
      </w:pPr>
    </w:p>
    <w:p w:rsidR="00994331" w:rsidRPr="00994331" w:rsidRDefault="00994331" w:rsidP="00994331">
      <w:pPr>
        <w:widowControl w:val="0"/>
        <w:autoSpaceDE w:val="0"/>
        <w:autoSpaceDN w:val="0"/>
        <w:adjustRightInd w:val="0"/>
        <w:rPr>
          <w:szCs w:val="28"/>
        </w:rPr>
      </w:pPr>
    </w:p>
    <w:p w:rsidR="00BE0544" w:rsidRDefault="00BE0544"/>
    <w:sectPr w:rsidR="00BE0544" w:rsidSect="0099433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F39" w:rsidRDefault="008A0F39">
      <w:r>
        <w:separator/>
      </w:r>
    </w:p>
  </w:endnote>
  <w:endnote w:type="continuationSeparator" w:id="0">
    <w:p w:rsidR="008A0F39" w:rsidRDefault="008A0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F39" w:rsidRDefault="008A0F39">
      <w:r>
        <w:separator/>
      </w:r>
    </w:p>
  </w:footnote>
  <w:footnote w:type="continuationSeparator" w:id="0">
    <w:p w:rsidR="008A0F39" w:rsidRDefault="008A0F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331" w:rsidRDefault="00994331" w:rsidP="0099433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D628C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4331"/>
    <w:rsid w:val="0003291F"/>
    <w:rsid w:val="00380EE1"/>
    <w:rsid w:val="003B26E7"/>
    <w:rsid w:val="003D628C"/>
    <w:rsid w:val="0047435B"/>
    <w:rsid w:val="005A2827"/>
    <w:rsid w:val="00652198"/>
    <w:rsid w:val="008A0F39"/>
    <w:rsid w:val="00994331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9433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2018-06-27T04:51:00Z</cp:lastPrinted>
  <dcterms:created xsi:type="dcterms:W3CDTF">2018-07-10T00:14:00Z</dcterms:created>
  <dcterms:modified xsi:type="dcterms:W3CDTF">2018-07-10T00:14:00Z</dcterms:modified>
</cp:coreProperties>
</file>