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162088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F06B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F06BB">
              <w:rPr>
                <w:szCs w:val="28"/>
              </w:rPr>
              <w:t>27.06.2018</w:t>
            </w:r>
            <w:bookmarkStart w:id="0" w:name="_GoBack"/>
            <w:bookmarkEnd w:id="0"/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F06BB" w:rsidRPr="004F06BB">
              <w:rPr>
                <w:szCs w:val="28"/>
              </w:rPr>
              <w:t>921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F06B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4F06BB" w:rsidRPr="00551CFC" w:rsidRDefault="004F06BB" w:rsidP="004F06BB">
            <w:pPr>
              <w:ind w:left="-108"/>
              <w:jc w:val="both"/>
            </w:pPr>
            <w:r>
              <w:t xml:space="preserve">О плане работы Законодательного Собрания Приморского края          на </w:t>
            </w:r>
            <w:r>
              <w:rPr>
                <w:lang w:val="en-US"/>
              </w:rPr>
              <w:t>III</w:t>
            </w:r>
            <w:r>
              <w:t xml:space="preserve"> квартал 2018 года</w:t>
            </w:r>
          </w:p>
          <w:p w:rsidR="000B3FB2" w:rsidRPr="004F06BB" w:rsidRDefault="000B3FB2" w:rsidP="0094344A">
            <w:pPr>
              <w:ind w:left="-108"/>
              <w:jc w:val="both"/>
            </w:pPr>
          </w:p>
        </w:tc>
      </w:tr>
    </w:tbl>
    <w:p w:rsidR="004F06BB" w:rsidRDefault="004F06BB" w:rsidP="004F06BB">
      <w:pPr>
        <w:ind w:firstLine="709"/>
      </w:pPr>
      <w:r>
        <w:t>Законодательное Собрание Приморского края</w:t>
      </w:r>
    </w:p>
    <w:p w:rsidR="004F06BB" w:rsidRDefault="004F06BB" w:rsidP="004F06BB"/>
    <w:p w:rsidR="004F06BB" w:rsidRDefault="004F06BB" w:rsidP="004F06BB">
      <w:r>
        <w:t>ПОСТАНОВЛЯЕТ:</w:t>
      </w:r>
    </w:p>
    <w:p w:rsidR="004F06BB" w:rsidRDefault="004F06BB" w:rsidP="004F06BB"/>
    <w:p w:rsidR="004F06BB" w:rsidRDefault="004F06BB" w:rsidP="004F06BB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 xml:space="preserve">1.Утвердить план работы Законодательного Собрания Приморского края на </w:t>
      </w:r>
      <w:r>
        <w:rPr>
          <w:lang w:val="en-US"/>
        </w:rPr>
        <w:t>III</w:t>
      </w:r>
      <w:r>
        <w:t xml:space="preserve"> квартал 2018 года (прилагается).</w:t>
      </w:r>
    </w:p>
    <w:p w:rsidR="004F06BB" w:rsidRDefault="004F06BB" w:rsidP="004F06BB">
      <w:pPr>
        <w:pStyle w:val="a3"/>
        <w:tabs>
          <w:tab w:val="clear" w:pos="4153"/>
          <w:tab w:val="clear" w:pos="8306"/>
        </w:tabs>
        <w:ind w:left="720" w:right="-144" w:firstLine="720"/>
        <w:jc w:val="both"/>
      </w:pPr>
    </w:p>
    <w:p w:rsidR="004F06BB" w:rsidRPr="008A3899" w:rsidRDefault="004F06BB" w:rsidP="004F06BB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2.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председателя Законодательного Собрания Приморского края Кузьменко С.А.</w:t>
      </w:r>
    </w:p>
    <w:p w:rsidR="004F06BB" w:rsidRPr="008A3899" w:rsidRDefault="004F06BB" w:rsidP="004F06BB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4F06BB" w:rsidRDefault="004F06BB" w:rsidP="004F06BB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3.Снять с контроля постановление Законодательного Собрания Приморского края от</w:t>
      </w:r>
      <w:r>
        <w:rPr>
          <w:szCs w:val="28"/>
        </w:rPr>
        <w:t xml:space="preserve"> </w:t>
      </w:r>
      <w:r w:rsidRPr="00CD5535">
        <w:rPr>
          <w:szCs w:val="28"/>
        </w:rPr>
        <w:t>28</w:t>
      </w:r>
      <w:r>
        <w:rPr>
          <w:szCs w:val="28"/>
        </w:rPr>
        <w:t>.</w:t>
      </w:r>
      <w:r w:rsidRPr="00CD5535">
        <w:rPr>
          <w:szCs w:val="28"/>
        </w:rPr>
        <w:t>03</w:t>
      </w:r>
      <w:r>
        <w:rPr>
          <w:szCs w:val="28"/>
        </w:rPr>
        <w:t>.</w:t>
      </w:r>
      <w:r w:rsidRPr="00CD5535">
        <w:rPr>
          <w:szCs w:val="28"/>
        </w:rPr>
        <w:t>2018</w:t>
      </w:r>
      <w:r w:rsidRPr="003D055B">
        <w:rPr>
          <w:szCs w:val="28"/>
        </w:rPr>
        <w:t xml:space="preserve"> № </w:t>
      </w:r>
      <w:r w:rsidRPr="00CD5535">
        <w:rPr>
          <w:szCs w:val="28"/>
        </w:rPr>
        <w:t>783</w:t>
      </w:r>
      <w:r>
        <w:rPr>
          <w:szCs w:val="28"/>
        </w:rPr>
        <w:t xml:space="preserve"> </w:t>
      </w:r>
      <w:r>
        <w:t xml:space="preserve">"О плане работы Законодательного Собрания Приморского края на </w:t>
      </w:r>
      <w:r>
        <w:rPr>
          <w:lang w:val="en-US"/>
        </w:rPr>
        <w:t>II</w:t>
      </w:r>
      <w:r>
        <w:t xml:space="preserve"> квартал 2018 года".</w:t>
      </w:r>
    </w:p>
    <w:p w:rsidR="004F06BB" w:rsidRDefault="004F06BB" w:rsidP="004F06BB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4F06BB" w:rsidRDefault="004F06BB" w:rsidP="004F06BB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4.Настоящее постановление вступает в силу с 1 июля 2018 года.</w:t>
      </w:r>
    </w:p>
    <w:p w:rsidR="004F06BB" w:rsidRDefault="004F06BB" w:rsidP="004F06BB">
      <w:pPr>
        <w:ind w:firstLine="708"/>
        <w:jc w:val="both"/>
      </w:pPr>
    </w:p>
    <w:p w:rsidR="004F06BB" w:rsidRDefault="004F06BB" w:rsidP="004F06BB">
      <w:pPr>
        <w:ind w:firstLine="708"/>
        <w:jc w:val="both"/>
      </w:pPr>
    </w:p>
    <w:p w:rsidR="004F06BB" w:rsidRDefault="004F06BB" w:rsidP="004F06BB">
      <w:pPr>
        <w:ind w:firstLine="708"/>
        <w:jc w:val="both"/>
      </w:pPr>
    </w:p>
    <w:p w:rsidR="004F06BB" w:rsidRDefault="004F06BB" w:rsidP="004F06BB">
      <w:pPr>
        <w:jc w:val="both"/>
      </w:pPr>
      <w:r>
        <w:t>Председатель</w:t>
      </w:r>
    </w:p>
    <w:p w:rsidR="004F06BB" w:rsidRDefault="004F06BB" w:rsidP="004F06BB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4320" w:rsidRDefault="00384320">
      <w:r>
        <w:separator/>
      </w:r>
    </w:p>
  </w:endnote>
  <w:endnote w:type="continuationSeparator" w:id="0">
    <w:p w:rsidR="00384320" w:rsidRDefault="00384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4320" w:rsidRDefault="00384320">
      <w:r>
        <w:separator/>
      </w:r>
    </w:p>
  </w:footnote>
  <w:footnote w:type="continuationSeparator" w:id="0">
    <w:p w:rsidR="00384320" w:rsidRDefault="003843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F06BB"/>
    <w:rsid w:val="00057575"/>
    <w:rsid w:val="000B3FB2"/>
    <w:rsid w:val="000D628E"/>
    <w:rsid w:val="000E5228"/>
    <w:rsid w:val="00123119"/>
    <w:rsid w:val="00155F7F"/>
    <w:rsid w:val="003325F4"/>
    <w:rsid w:val="00384320"/>
    <w:rsid w:val="00392E21"/>
    <w:rsid w:val="004B69FA"/>
    <w:rsid w:val="004D1A01"/>
    <w:rsid w:val="004F06BB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2018-06-27T06:06:00Z</cp:lastPrinted>
  <dcterms:created xsi:type="dcterms:W3CDTF">2018-06-27T06:05:00Z</dcterms:created>
  <dcterms:modified xsi:type="dcterms:W3CDTF">2018-06-27T06:06:00Z</dcterms:modified>
</cp:coreProperties>
</file>