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91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A4A4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A4A41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4A41" w:rsidRPr="008A4A41">
              <w:rPr>
                <w:szCs w:val="28"/>
              </w:rPr>
              <w:t>918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A4A41" w:rsidP="0094344A">
            <w:pPr>
              <w:ind w:left="-108"/>
              <w:jc w:val="both"/>
            </w:pPr>
            <w:proofErr w:type="gramStart"/>
            <w:r>
              <w:t xml:space="preserve">О законодательной инициативе </w:t>
            </w:r>
            <w:r w:rsidRPr="00CA73BE">
              <w:t xml:space="preserve">Законодательного </w:t>
            </w:r>
            <w:r>
              <w:t>с</w:t>
            </w:r>
            <w:r w:rsidRPr="00CA73BE">
              <w:t xml:space="preserve">обрания </w:t>
            </w:r>
            <w:r w:rsidRPr="00A15568">
              <w:t>Ленин</w:t>
            </w:r>
            <w:r>
              <w:t>-</w:t>
            </w:r>
            <w:r w:rsidRPr="00A15568">
              <w:t xml:space="preserve">градской области по внесению в Государственную Думу </w:t>
            </w:r>
            <w:proofErr w:type="spellStart"/>
            <w:r w:rsidRPr="00A15568">
              <w:t>Федераль</w:t>
            </w:r>
            <w:r>
              <w:t>-</w:t>
            </w:r>
            <w:r w:rsidRPr="00A15568">
              <w:t>ного</w:t>
            </w:r>
            <w:proofErr w:type="spellEnd"/>
            <w:r w:rsidRPr="00A15568">
              <w:t xml:space="preserve"> Собрания Российской Федерации проекта федерального закона "О внесении изменений в стать</w:t>
            </w:r>
            <w:r>
              <w:t>и</w:t>
            </w:r>
            <w:r w:rsidRPr="00A15568">
              <w:t xml:space="preserve"> 39</w:t>
            </w:r>
            <w:r w:rsidRPr="00A15568">
              <w:rPr>
                <w:vertAlign w:val="superscript"/>
              </w:rPr>
              <w:t>16</w:t>
            </w:r>
            <w:r w:rsidRPr="00A15568">
              <w:t xml:space="preserve"> и 39</w:t>
            </w:r>
            <w:r w:rsidRPr="00A15568">
              <w:rPr>
                <w:vertAlign w:val="superscript"/>
              </w:rPr>
              <w:t>18</w:t>
            </w:r>
            <w:r w:rsidRPr="00A15568">
              <w:t xml:space="preserve"> Земельного кодекса Российской Федерации" и в статью 10 Федерального закона "Об обороте земель сельско</w:t>
            </w:r>
            <w:r>
              <w:t>-</w:t>
            </w:r>
            <w:r w:rsidRPr="00A15568">
              <w:t>хозяйственного назначения"</w:t>
            </w:r>
            <w:proofErr w:type="gramEnd"/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A4A41" w:rsidRDefault="008A4A41" w:rsidP="008A4A41">
      <w:pPr>
        <w:ind w:firstLine="709"/>
        <w:jc w:val="both"/>
      </w:pPr>
      <w:proofErr w:type="gramStart"/>
      <w:r>
        <w:t>Рассмотрев и обсудив законодательную инициативу Законодательного собрания</w:t>
      </w:r>
      <w:r w:rsidRPr="00A15568">
        <w:t xml:space="preserve">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</w:t>
      </w:r>
      <w:r>
        <w:t>и</w:t>
      </w:r>
      <w:r w:rsidRPr="00A15568">
        <w:t xml:space="preserve"> 39</w:t>
      </w:r>
      <w:r w:rsidRPr="00A15568">
        <w:rPr>
          <w:vertAlign w:val="superscript"/>
        </w:rPr>
        <w:t>16</w:t>
      </w:r>
      <w:r w:rsidRPr="00A15568">
        <w:t xml:space="preserve"> и 39</w:t>
      </w:r>
      <w:r w:rsidRPr="00A15568">
        <w:rPr>
          <w:vertAlign w:val="superscript"/>
        </w:rPr>
        <w:t>18</w:t>
      </w:r>
      <w:r w:rsidRPr="00A15568">
        <w:t xml:space="preserve"> Земельного кодекса Российской Федерации" и в статью 10 Федерального закона "Об обороте земель сельскохозяйственного назначения"</w:t>
      </w:r>
      <w:r>
        <w:t>, Законодательное Собрание Приморского края</w:t>
      </w:r>
      <w:proofErr w:type="gramEnd"/>
    </w:p>
    <w:p w:rsidR="008A4A41" w:rsidRDefault="008A4A41" w:rsidP="008A4A41"/>
    <w:p w:rsidR="008A4A41" w:rsidRDefault="008A4A41" w:rsidP="008A4A41">
      <w:r>
        <w:t>ПОСТАНОВЛЯЕТ:</w:t>
      </w:r>
    </w:p>
    <w:p w:rsidR="008A4A41" w:rsidRDefault="008A4A41" w:rsidP="008A4A41"/>
    <w:p w:rsidR="008A4A41" w:rsidRDefault="008A4A41" w:rsidP="008A4A41">
      <w:pPr>
        <w:ind w:firstLine="709"/>
        <w:jc w:val="both"/>
      </w:pPr>
      <w:proofErr w:type="gramStart"/>
      <w:r>
        <w:t>1.Поддержать законодательную инициативу Законодательного собрания</w:t>
      </w:r>
      <w:r w:rsidRPr="00A15568">
        <w:t xml:space="preserve">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</w:t>
      </w:r>
      <w:r>
        <w:t>и</w:t>
      </w:r>
      <w:r w:rsidRPr="00A15568">
        <w:t xml:space="preserve"> 39</w:t>
      </w:r>
      <w:r w:rsidRPr="00E76DF7">
        <w:rPr>
          <w:vertAlign w:val="superscript"/>
        </w:rPr>
        <w:t>16</w:t>
      </w:r>
      <w:r w:rsidRPr="00A15568">
        <w:t xml:space="preserve"> и 39</w:t>
      </w:r>
      <w:r w:rsidRPr="00E76DF7">
        <w:rPr>
          <w:vertAlign w:val="superscript"/>
        </w:rPr>
        <w:t>18</w:t>
      </w:r>
      <w:r w:rsidRPr="00A15568">
        <w:t xml:space="preserve"> Земельного кодекса Российской Федерации" и в статью 10 Федерального закона "Об обороте земель сельскохозяйственного назначения"</w:t>
      </w:r>
      <w:r w:rsidRPr="00CA73BE">
        <w:t>.</w:t>
      </w:r>
      <w:proofErr w:type="gramEnd"/>
    </w:p>
    <w:p w:rsidR="008A4A41" w:rsidRDefault="008A4A41" w:rsidP="008A4A41">
      <w:pPr>
        <w:jc w:val="both"/>
      </w:pPr>
    </w:p>
    <w:p w:rsidR="008A4A41" w:rsidRDefault="008A4A41" w:rsidP="008A4A41">
      <w:pPr>
        <w:ind w:firstLine="709"/>
        <w:jc w:val="both"/>
      </w:pPr>
      <w:r>
        <w:t xml:space="preserve">2.Направить настоящее постановление в Государственную Думу Федерального Собрания Российской Федерации и </w:t>
      </w:r>
      <w:r w:rsidRPr="00CA73BE">
        <w:t>Законодательно</w:t>
      </w:r>
      <w:r>
        <w:t>е</w:t>
      </w:r>
      <w:r w:rsidRPr="00CA73BE">
        <w:t xml:space="preserve"> </w:t>
      </w:r>
      <w:r>
        <w:t>с</w:t>
      </w:r>
      <w:r w:rsidRPr="00CA73BE">
        <w:t>обрани</w:t>
      </w:r>
      <w:r>
        <w:t>е</w:t>
      </w:r>
      <w:r w:rsidRPr="00A15568">
        <w:t xml:space="preserve"> Ленинградской области</w:t>
      </w:r>
      <w:r>
        <w:t>.</w:t>
      </w:r>
    </w:p>
    <w:p w:rsidR="008A4A41" w:rsidRDefault="008A4A41" w:rsidP="008A4A41">
      <w:pPr>
        <w:jc w:val="both"/>
      </w:pPr>
    </w:p>
    <w:p w:rsidR="008A4A41" w:rsidRDefault="008A4A41" w:rsidP="008A4A41">
      <w:pPr>
        <w:ind w:firstLine="709"/>
        <w:jc w:val="both"/>
      </w:pPr>
    </w:p>
    <w:p w:rsidR="008A4A41" w:rsidRDefault="008A4A41" w:rsidP="008A4A41">
      <w:pPr>
        <w:ind w:firstLine="709"/>
        <w:jc w:val="both"/>
      </w:pPr>
    </w:p>
    <w:p w:rsidR="008A4A41" w:rsidRDefault="008A4A41" w:rsidP="008A4A41">
      <w:pPr>
        <w:ind w:firstLine="709"/>
        <w:jc w:val="both"/>
        <w:rPr>
          <w:szCs w:val="28"/>
        </w:rPr>
      </w:pPr>
      <w:bookmarkStart w:id="0" w:name="_GoBack"/>
      <w:bookmarkEnd w:id="0"/>
      <w:r>
        <w:lastRenderedPageBreak/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8A4A41" w:rsidRDefault="008A4A41" w:rsidP="008A4A41">
      <w:pPr>
        <w:jc w:val="both"/>
        <w:rPr>
          <w:szCs w:val="28"/>
        </w:rPr>
      </w:pPr>
    </w:p>
    <w:p w:rsidR="008A4A41" w:rsidRDefault="008A4A41" w:rsidP="008A4A41">
      <w:pPr>
        <w:jc w:val="both"/>
        <w:rPr>
          <w:szCs w:val="28"/>
        </w:rPr>
      </w:pPr>
    </w:p>
    <w:p w:rsidR="008A4A41" w:rsidRDefault="008A4A41" w:rsidP="008A4A41">
      <w:pPr>
        <w:jc w:val="both"/>
        <w:rPr>
          <w:szCs w:val="28"/>
        </w:rPr>
      </w:pPr>
    </w:p>
    <w:p w:rsidR="008A4A41" w:rsidRDefault="008A4A41" w:rsidP="008A4A41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8A4A41" w:rsidRDefault="008A4A41" w:rsidP="008A4A41">
      <w:pPr>
        <w:jc w:val="both"/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8A4A4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71C" w:rsidRDefault="00E7671C">
      <w:r>
        <w:separator/>
      </w:r>
    </w:p>
  </w:endnote>
  <w:endnote w:type="continuationSeparator" w:id="0">
    <w:p w:rsidR="00E7671C" w:rsidRDefault="00E76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71C" w:rsidRDefault="00E7671C">
      <w:r>
        <w:separator/>
      </w:r>
    </w:p>
  </w:footnote>
  <w:footnote w:type="continuationSeparator" w:id="0">
    <w:p w:rsidR="00E7671C" w:rsidRDefault="00E76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41" w:rsidRDefault="008A4A41" w:rsidP="008A4A4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4A4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4A4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671C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A4A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2018-06-27T05:38:00Z</cp:lastPrinted>
  <dcterms:created xsi:type="dcterms:W3CDTF">2018-06-27T05:36:00Z</dcterms:created>
  <dcterms:modified xsi:type="dcterms:W3CDTF">2018-06-27T05:38:00Z</dcterms:modified>
</cp:coreProperties>
</file>