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91617722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FF2E61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FF2E61">
              <w:rPr>
                <w:szCs w:val="28"/>
              </w:rPr>
              <w:t>27.06.2018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FF2E61" w:rsidRPr="00FF2E61">
              <w:rPr>
                <w:szCs w:val="28"/>
              </w:rPr>
              <w:t>915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FF2E61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FF2E61" w:rsidP="0094344A">
            <w:pPr>
              <w:ind w:left="-108"/>
              <w:jc w:val="both"/>
            </w:pPr>
            <w:proofErr w:type="gramStart"/>
            <w:r w:rsidRPr="003B7E45">
              <w:rPr>
                <w:szCs w:val="28"/>
              </w:rPr>
              <w:t xml:space="preserve">О </w:t>
            </w:r>
            <w:r>
              <w:rPr>
                <w:szCs w:val="28"/>
              </w:rPr>
              <w:t xml:space="preserve">проекте закона Приморского края </w:t>
            </w:r>
            <w:r w:rsidRPr="00C44970">
              <w:rPr>
                <w:szCs w:val="28"/>
              </w:rPr>
              <w:t>"О внесении измене</w:t>
            </w:r>
            <w:r>
              <w:rPr>
                <w:szCs w:val="28"/>
              </w:rPr>
              <w:t xml:space="preserve">ний в Закон Приморского края "Об административных </w:t>
            </w:r>
            <w:proofErr w:type="spellStart"/>
            <w:r>
              <w:rPr>
                <w:szCs w:val="28"/>
              </w:rPr>
              <w:t>правонаруше-ниях</w:t>
            </w:r>
            <w:proofErr w:type="spellEnd"/>
            <w:r>
              <w:rPr>
                <w:szCs w:val="28"/>
              </w:rPr>
              <w:t xml:space="preserve"> в Приморском крае</w:t>
            </w:r>
            <w:r w:rsidRPr="00C44970">
              <w:rPr>
                <w:szCs w:val="28"/>
              </w:rPr>
              <w:t>"</w:t>
            </w:r>
            <w:proofErr w:type="gramEnd"/>
          </w:p>
          <w:p w:rsidR="000B3FB2" w:rsidRPr="00FF2E61" w:rsidRDefault="000B3FB2" w:rsidP="0094344A">
            <w:pPr>
              <w:ind w:left="-108"/>
              <w:jc w:val="both"/>
            </w:pPr>
          </w:p>
        </w:tc>
      </w:tr>
    </w:tbl>
    <w:p w:rsidR="00FF2E61" w:rsidRPr="00FF2E61" w:rsidRDefault="00FF2E61" w:rsidP="00FF2E61">
      <w:pPr>
        <w:ind w:firstLine="720"/>
      </w:pPr>
      <w:r w:rsidRPr="00FF2E61">
        <w:t xml:space="preserve">Законодательное Собрание Приморского края </w:t>
      </w:r>
    </w:p>
    <w:p w:rsidR="00FF2E61" w:rsidRPr="00FF2E61" w:rsidRDefault="00FF2E61" w:rsidP="00FF2E61"/>
    <w:p w:rsidR="00FF2E61" w:rsidRPr="00FF2E61" w:rsidRDefault="00FF2E61" w:rsidP="00FF2E61">
      <w:r w:rsidRPr="00FF2E61">
        <w:t>ПОСТАНОВЛЯЕТ:</w:t>
      </w:r>
    </w:p>
    <w:p w:rsidR="00FF2E61" w:rsidRPr="00FF2E61" w:rsidRDefault="00FF2E61" w:rsidP="00FF2E61">
      <w:pPr>
        <w:jc w:val="both"/>
      </w:pPr>
    </w:p>
    <w:p w:rsidR="00FF2E61" w:rsidRPr="00FF2E61" w:rsidRDefault="00FF2E61" w:rsidP="00FF2E61">
      <w:pPr>
        <w:ind w:firstLine="720"/>
        <w:jc w:val="both"/>
      </w:pPr>
      <w:r w:rsidRPr="00FF2E61">
        <w:t xml:space="preserve">1.Принять проект закона Приморского края </w:t>
      </w:r>
      <w:r w:rsidRPr="00FF2E61">
        <w:rPr>
          <w:szCs w:val="28"/>
        </w:rPr>
        <w:t xml:space="preserve">"О внесении изменений в Закон Приморского края "Об административных правонарушениях </w:t>
      </w:r>
      <w:r w:rsidRPr="00FF2E61">
        <w:rPr>
          <w:szCs w:val="28"/>
        </w:rPr>
        <w:br/>
        <w:t>в Приморском крае" в первом чтении.</w:t>
      </w:r>
      <w:r w:rsidRPr="00FF2E61">
        <w:t xml:space="preserve"> </w:t>
      </w:r>
    </w:p>
    <w:p w:rsidR="00FF2E61" w:rsidRPr="00FF2E61" w:rsidRDefault="00FF2E61" w:rsidP="00FF2E61">
      <w:pPr>
        <w:ind w:firstLine="720"/>
        <w:jc w:val="both"/>
      </w:pPr>
    </w:p>
    <w:p w:rsidR="00FF2E61" w:rsidRPr="00FF2E61" w:rsidRDefault="00FF2E61" w:rsidP="00FF2E61">
      <w:pPr>
        <w:ind w:firstLine="720"/>
        <w:jc w:val="both"/>
      </w:pPr>
      <w:r w:rsidRPr="00FF2E61">
        <w:t>2.Установить, что поправки к указанному законопроекту направляются в комитет Законодательного Собрания по региональной политике и законности до 10 июля 2018 года.</w:t>
      </w:r>
    </w:p>
    <w:p w:rsidR="00FF2E61" w:rsidRPr="00FF2E61" w:rsidRDefault="00FF2E61" w:rsidP="00FF2E61">
      <w:pPr>
        <w:ind w:firstLine="720"/>
        <w:jc w:val="both"/>
      </w:pPr>
    </w:p>
    <w:p w:rsidR="00FF2E61" w:rsidRPr="00FF2E61" w:rsidRDefault="00FF2E61" w:rsidP="00FF2E61">
      <w:pPr>
        <w:tabs>
          <w:tab w:val="left" w:pos="840"/>
          <w:tab w:val="center" w:pos="4153"/>
          <w:tab w:val="right" w:pos="8306"/>
        </w:tabs>
        <w:ind w:firstLine="709"/>
        <w:jc w:val="both"/>
      </w:pPr>
      <w:r w:rsidRPr="00FF2E61">
        <w:t>3.Комитету Законодательного Собрания по региональной политике и законности (</w:t>
      </w:r>
      <w:proofErr w:type="spellStart"/>
      <w:r w:rsidRPr="00FF2E61">
        <w:t>Текиев</w:t>
      </w:r>
      <w:proofErr w:type="spellEnd"/>
      <w:r w:rsidRPr="00FF2E61">
        <w:t>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FF2E61" w:rsidRPr="00FF2E61" w:rsidRDefault="00FF2E61" w:rsidP="00FF2E61">
      <w:pPr>
        <w:ind w:firstLine="709"/>
        <w:jc w:val="both"/>
      </w:pPr>
    </w:p>
    <w:p w:rsidR="00FF2E61" w:rsidRPr="00FF2E61" w:rsidRDefault="00FF2E61" w:rsidP="00FF2E61">
      <w:pPr>
        <w:tabs>
          <w:tab w:val="left" w:pos="708"/>
          <w:tab w:val="center" w:pos="4153"/>
          <w:tab w:val="right" w:pos="8306"/>
        </w:tabs>
        <w:ind w:firstLine="709"/>
        <w:jc w:val="both"/>
      </w:pPr>
      <w:r w:rsidRPr="00FF2E61">
        <w:t>4.Настоящее постановление вступает в силу со дня его принятия.</w:t>
      </w:r>
    </w:p>
    <w:p w:rsidR="00FF2E61" w:rsidRPr="00FF2E61" w:rsidRDefault="00FF2E61" w:rsidP="00FF2E61">
      <w:pPr>
        <w:tabs>
          <w:tab w:val="left" w:pos="708"/>
          <w:tab w:val="center" w:pos="4153"/>
          <w:tab w:val="right" w:pos="8306"/>
        </w:tabs>
        <w:ind w:firstLine="720"/>
        <w:jc w:val="both"/>
      </w:pPr>
    </w:p>
    <w:p w:rsidR="00FF2E61" w:rsidRPr="00FF2E61" w:rsidRDefault="00FF2E61" w:rsidP="00FF2E61">
      <w:pPr>
        <w:tabs>
          <w:tab w:val="left" w:pos="708"/>
          <w:tab w:val="center" w:pos="4153"/>
          <w:tab w:val="right" w:pos="8306"/>
        </w:tabs>
        <w:ind w:firstLine="720"/>
        <w:jc w:val="both"/>
      </w:pPr>
    </w:p>
    <w:p w:rsidR="00FF2E61" w:rsidRPr="00FF2E61" w:rsidRDefault="00FF2E61" w:rsidP="00FF2E61">
      <w:pPr>
        <w:ind w:firstLine="720"/>
        <w:jc w:val="both"/>
      </w:pPr>
    </w:p>
    <w:p w:rsidR="00FF2E61" w:rsidRPr="00FF2E61" w:rsidRDefault="00FF2E61" w:rsidP="00FF2E61">
      <w:pPr>
        <w:jc w:val="both"/>
      </w:pPr>
      <w:r w:rsidRPr="00FF2E61">
        <w:t>Председатель</w:t>
      </w:r>
    </w:p>
    <w:p w:rsidR="00FF2E61" w:rsidRPr="00FF2E61" w:rsidRDefault="00FF2E61" w:rsidP="00FF2E61">
      <w:pPr>
        <w:jc w:val="both"/>
      </w:pPr>
      <w:r w:rsidRPr="00FF2E61">
        <w:t>Законодательного Собрания</w:t>
      </w:r>
      <w:r w:rsidRPr="00FF2E61">
        <w:tab/>
      </w:r>
      <w:r w:rsidRPr="00FF2E61">
        <w:tab/>
      </w:r>
      <w:r w:rsidRPr="00FF2E61">
        <w:tab/>
      </w:r>
      <w:r w:rsidRPr="00FF2E61">
        <w:tab/>
      </w:r>
      <w:r w:rsidRPr="00FF2E61">
        <w:tab/>
      </w:r>
      <w:r w:rsidRPr="00FF2E61">
        <w:tab/>
        <w:t xml:space="preserve">             А.И. Ролик</w:t>
      </w:r>
    </w:p>
    <w:p w:rsidR="00FF2E61" w:rsidRPr="00FF2E61" w:rsidRDefault="00FF2E61" w:rsidP="00FF2E61">
      <w:pPr>
        <w:jc w:val="both"/>
      </w:pPr>
    </w:p>
    <w:p w:rsidR="00FF2E61" w:rsidRPr="00FF2E61" w:rsidRDefault="00FF2E61" w:rsidP="00FF2E61">
      <w:pPr>
        <w:jc w:val="both"/>
      </w:pPr>
    </w:p>
    <w:p w:rsidR="00FF2E61" w:rsidRPr="00FF2E61" w:rsidRDefault="00FF2E61" w:rsidP="00FF2E61"/>
    <w:p w:rsidR="00931FD6" w:rsidRDefault="00931FD6">
      <w:bookmarkStart w:id="0" w:name="_GoBack"/>
      <w:bookmarkEnd w:id="0"/>
    </w:p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80421" w:rsidRDefault="00C80421">
      <w:r>
        <w:separator/>
      </w:r>
    </w:p>
  </w:endnote>
  <w:endnote w:type="continuationSeparator" w:id="0">
    <w:p w:rsidR="00C80421" w:rsidRDefault="00C804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80421" w:rsidRDefault="00C80421">
      <w:r>
        <w:separator/>
      </w:r>
    </w:p>
  </w:footnote>
  <w:footnote w:type="continuationSeparator" w:id="0">
    <w:p w:rsidR="00C80421" w:rsidRDefault="00C8042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F2E61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80421"/>
    <w:rsid w:val="00CA7E54"/>
    <w:rsid w:val="00CE19DF"/>
    <w:rsid w:val="00D02716"/>
    <w:rsid w:val="00DF01B2"/>
    <w:rsid w:val="00E93A7F"/>
    <w:rsid w:val="00EF502B"/>
    <w:rsid w:val="00F75CDD"/>
    <w:rsid w:val="00FF2E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153</Words>
  <Characters>875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1026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2018-06-27T05:14:00Z</cp:lastPrinted>
  <dcterms:created xsi:type="dcterms:W3CDTF">2018-06-27T05:13:00Z</dcterms:created>
  <dcterms:modified xsi:type="dcterms:W3CDTF">2018-06-27T05:14:00Z</dcterms:modified>
</cp:coreProperties>
</file>