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161759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8406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27.06.2018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8406D" w:rsidRPr="0058406D">
              <w:rPr>
                <w:szCs w:val="28"/>
              </w:rPr>
              <w:t>914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8406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8406D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>
              <w:t>"О внесении изменений в  Закон Приморского края</w:t>
            </w:r>
            <w:r>
              <w:t xml:space="preserve"> </w:t>
            </w:r>
            <w:r>
              <w:t xml:space="preserve">"О государственных должностях </w:t>
            </w:r>
            <w:proofErr w:type="gramStart"/>
            <w:r>
              <w:t>При</w:t>
            </w:r>
            <w:r>
              <w:t>-</w:t>
            </w:r>
            <w:r>
              <w:t>морского</w:t>
            </w:r>
            <w:proofErr w:type="gramEnd"/>
            <w:r>
              <w:t xml:space="preserve"> края"</w:t>
            </w:r>
          </w:p>
          <w:p w:rsidR="000B3FB2" w:rsidRPr="0058406D" w:rsidRDefault="000B3FB2" w:rsidP="0094344A">
            <w:pPr>
              <w:ind w:left="-108"/>
              <w:jc w:val="both"/>
            </w:pPr>
          </w:p>
        </w:tc>
      </w:tr>
    </w:tbl>
    <w:p w:rsidR="0058406D" w:rsidRPr="0058406D" w:rsidRDefault="0058406D" w:rsidP="0058406D">
      <w:pPr>
        <w:ind w:firstLine="720"/>
      </w:pPr>
      <w:r w:rsidRPr="0058406D">
        <w:t xml:space="preserve">Законодательное Собрание Приморского края </w:t>
      </w:r>
    </w:p>
    <w:p w:rsidR="0058406D" w:rsidRPr="0058406D" w:rsidRDefault="0058406D" w:rsidP="0058406D"/>
    <w:p w:rsidR="0058406D" w:rsidRPr="0058406D" w:rsidRDefault="0058406D" w:rsidP="0058406D">
      <w:r w:rsidRPr="0058406D">
        <w:t>ПОСТАНОВЛЯЕТ:</w:t>
      </w:r>
    </w:p>
    <w:p w:rsidR="0058406D" w:rsidRPr="0058406D" w:rsidRDefault="0058406D" w:rsidP="0058406D">
      <w:pPr>
        <w:jc w:val="both"/>
      </w:pPr>
    </w:p>
    <w:p w:rsidR="0058406D" w:rsidRPr="0058406D" w:rsidRDefault="0058406D" w:rsidP="0058406D">
      <w:pPr>
        <w:ind w:firstLine="720"/>
        <w:jc w:val="both"/>
      </w:pPr>
      <w:r w:rsidRPr="0058406D">
        <w:t>1.Принять проект закона Приморского края "О внесении изменений в  Закон Приморского края "О государственных должностях Приморского края"</w:t>
      </w:r>
      <w:r w:rsidRPr="0058406D">
        <w:rPr>
          <w:szCs w:val="28"/>
        </w:rPr>
        <w:t xml:space="preserve"> в первом чтении.</w:t>
      </w:r>
      <w:r w:rsidRPr="0058406D">
        <w:t xml:space="preserve"> </w:t>
      </w:r>
    </w:p>
    <w:p w:rsidR="0058406D" w:rsidRPr="0058406D" w:rsidRDefault="0058406D" w:rsidP="0058406D">
      <w:pPr>
        <w:ind w:firstLine="720"/>
        <w:jc w:val="both"/>
      </w:pPr>
    </w:p>
    <w:p w:rsidR="0058406D" w:rsidRPr="0058406D" w:rsidRDefault="0058406D" w:rsidP="0058406D">
      <w:pPr>
        <w:ind w:firstLine="720"/>
        <w:jc w:val="both"/>
      </w:pPr>
      <w:r w:rsidRPr="0058406D"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10 июля 2018 года.</w:t>
      </w:r>
    </w:p>
    <w:p w:rsidR="0058406D" w:rsidRPr="0058406D" w:rsidRDefault="0058406D" w:rsidP="0058406D">
      <w:pPr>
        <w:ind w:firstLine="720"/>
        <w:jc w:val="both"/>
      </w:pPr>
    </w:p>
    <w:p w:rsidR="0058406D" w:rsidRPr="0058406D" w:rsidRDefault="0058406D" w:rsidP="0058406D">
      <w:pPr>
        <w:tabs>
          <w:tab w:val="left" w:pos="840"/>
          <w:tab w:val="center" w:pos="4153"/>
          <w:tab w:val="right" w:pos="8306"/>
        </w:tabs>
        <w:ind w:firstLine="709"/>
        <w:jc w:val="both"/>
      </w:pPr>
      <w:r w:rsidRPr="0058406D">
        <w:t>3.Комитету Законодательного Собрания по региональной политике и законности (</w:t>
      </w:r>
      <w:proofErr w:type="spellStart"/>
      <w:r w:rsidRPr="0058406D">
        <w:t>Текиев</w:t>
      </w:r>
      <w:proofErr w:type="spellEnd"/>
      <w:r w:rsidRPr="0058406D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58406D" w:rsidRPr="0058406D" w:rsidRDefault="0058406D" w:rsidP="0058406D">
      <w:pPr>
        <w:ind w:firstLine="709"/>
        <w:jc w:val="both"/>
      </w:pPr>
    </w:p>
    <w:p w:rsidR="0058406D" w:rsidRPr="0058406D" w:rsidRDefault="0058406D" w:rsidP="0058406D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58406D">
        <w:t>4.Настоящее постановление вступает в силу со дня его принятия.</w:t>
      </w:r>
    </w:p>
    <w:p w:rsidR="0058406D" w:rsidRPr="0058406D" w:rsidRDefault="0058406D" w:rsidP="0058406D">
      <w:pPr>
        <w:tabs>
          <w:tab w:val="left" w:pos="708"/>
          <w:tab w:val="center" w:pos="4153"/>
          <w:tab w:val="right" w:pos="8306"/>
        </w:tabs>
        <w:ind w:firstLine="720"/>
        <w:jc w:val="both"/>
      </w:pPr>
    </w:p>
    <w:p w:rsidR="0058406D" w:rsidRPr="0058406D" w:rsidRDefault="0058406D" w:rsidP="0058406D">
      <w:pPr>
        <w:tabs>
          <w:tab w:val="left" w:pos="708"/>
          <w:tab w:val="center" w:pos="4153"/>
          <w:tab w:val="right" w:pos="8306"/>
        </w:tabs>
        <w:ind w:firstLine="720"/>
        <w:jc w:val="both"/>
      </w:pPr>
    </w:p>
    <w:p w:rsidR="0058406D" w:rsidRPr="0058406D" w:rsidRDefault="0058406D" w:rsidP="0058406D">
      <w:pPr>
        <w:ind w:firstLine="720"/>
        <w:jc w:val="both"/>
      </w:pPr>
    </w:p>
    <w:p w:rsidR="0058406D" w:rsidRPr="0058406D" w:rsidRDefault="0058406D" w:rsidP="0058406D">
      <w:pPr>
        <w:jc w:val="both"/>
      </w:pPr>
      <w:r w:rsidRPr="0058406D">
        <w:t>Председатель</w:t>
      </w:r>
    </w:p>
    <w:p w:rsidR="0058406D" w:rsidRPr="0058406D" w:rsidRDefault="0058406D" w:rsidP="0058406D">
      <w:pPr>
        <w:jc w:val="both"/>
      </w:pPr>
      <w:r w:rsidRPr="0058406D">
        <w:t>Законодательного Собрания</w:t>
      </w:r>
      <w:r w:rsidRPr="0058406D">
        <w:tab/>
      </w:r>
      <w:r w:rsidRPr="0058406D">
        <w:tab/>
      </w:r>
      <w:r w:rsidRPr="0058406D">
        <w:tab/>
      </w:r>
      <w:r w:rsidRPr="0058406D">
        <w:tab/>
      </w:r>
      <w:r w:rsidRPr="0058406D">
        <w:tab/>
      </w:r>
      <w:r w:rsidRPr="0058406D">
        <w:tab/>
        <w:t xml:space="preserve">             А.И. Ролик</w:t>
      </w:r>
    </w:p>
    <w:p w:rsidR="0058406D" w:rsidRPr="0058406D" w:rsidRDefault="0058406D" w:rsidP="0058406D">
      <w:pPr>
        <w:jc w:val="both"/>
      </w:pPr>
    </w:p>
    <w:p w:rsidR="0058406D" w:rsidRPr="0058406D" w:rsidRDefault="0058406D" w:rsidP="0058406D">
      <w:pPr>
        <w:jc w:val="both"/>
      </w:pPr>
      <w:bookmarkStart w:id="0" w:name="_GoBack"/>
      <w:bookmarkEnd w:id="0"/>
    </w:p>
    <w:sectPr w:rsidR="0058406D" w:rsidRPr="0058406D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04B2" w:rsidRDefault="001304B2">
      <w:r>
        <w:separator/>
      </w:r>
    </w:p>
  </w:endnote>
  <w:endnote w:type="continuationSeparator" w:id="0">
    <w:p w:rsidR="001304B2" w:rsidRDefault="00130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04B2" w:rsidRDefault="001304B2">
      <w:r>
        <w:separator/>
      </w:r>
    </w:p>
  </w:footnote>
  <w:footnote w:type="continuationSeparator" w:id="0">
    <w:p w:rsidR="001304B2" w:rsidRDefault="001304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8406D"/>
    <w:rsid w:val="00057575"/>
    <w:rsid w:val="000B3FB2"/>
    <w:rsid w:val="000D628E"/>
    <w:rsid w:val="000E5228"/>
    <w:rsid w:val="00123119"/>
    <w:rsid w:val="001304B2"/>
    <w:rsid w:val="00155F7F"/>
    <w:rsid w:val="003325F4"/>
    <w:rsid w:val="00392E21"/>
    <w:rsid w:val="004B69FA"/>
    <w:rsid w:val="004D1A01"/>
    <w:rsid w:val="0058406D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2018-06-27T05:12:00Z</cp:lastPrinted>
  <dcterms:created xsi:type="dcterms:W3CDTF">2018-06-27T05:11:00Z</dcterms:created>
  <dcterms:modified xsi:type="dcterms:W3CDTF">2018-06-27T05:12:00Z</dcterms:modified>
</cp:coreProperties>
</file>