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59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6E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6EAE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6EAE" w:rsidRPr="006C6EAE">
              <w:rPr>
                <w:szCs w:val="28"/>
              </w:rPr>
              <w:t>908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6E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6EAE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19 Закона Приморского края "О здравоохранении в Приморском крае"</w:t>
            </w:r>
          </w:p>
          <w:p w:rsidR="000B3FB2" w:rsidRPr="006C6EAE" w:rsidRDefault="000B3FB2" w:rsidP="0094344A">
            <w:pPr>
              <w:ind w:left="-108"/>
              <w:jc w:val="both"/>
            </w:pPr>
          </w:p>
        </w:tc>
      </w:tr>
    </w:tbl>
    <w:p w:rsidR="006C6EAE" w:rsidRPr="009E27DC" w:rsidRDefault="006C6EAE" w:rsidP="006C6EA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6C6EAE" w:rsidRPr="009E27DC" w:rsidRDefault="006C6EAE" w:rsidP="006C6EAE">
      <w:pPr>
        <w:rPr>
          <w:szCs w:val="28"/>
        </w:rPr>
      </w:pPr>
    </w:p>
    <w:p w:rsidR="006C6EAE" w:rsidRPr="009E27DC" w:rsidRDefault="006C6EAE" w:rsidP="006C6EA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6C6EAE" w:rsidRPr="009E27DC" w:rsidRDefault="006C6EAE" w:rsidP="006C6EAE">
      <w:pPr>
        <w:rPr>
          <w:szCs w:val="28"/>
        </w:rPr>
      </w:pPr>
    </w:p>
    <w:p w:rsidR="006C6EAE" w:rsidRDefault="006C6EAE" w:rsidP="006C6EAE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</w:r>
      <w:r w:rsidRPr="002D7B55">
        <w:rPr>
          <w:szCs w:val="28"/>
        </w:rPr>
        <w:t xml:space="preserve">в </w:t>
      </w:r>
      <w:r>
        <w:rPr>
          <w:szCs w:val="28"/>
        </w:rPr>
        <w:t xml:space="preserve">статью 19 </w:t>
      </w:r>
      <w:r w:rsidRPr="002D7B55">
        <w:rPr>
          <w:szCs w:val="28"/>
        </w:rPr>
        <w:t>Закон</w:t>
      </w:r>
      <w:r>
        <w:rPr>
          <w:szCs w:val="28"/>
        </w:rPr>
        <w:t>а</w:t>
      </w:r>
      <w:r w:rsidRPr="002D7B55">
        <w:rPr>
          <w:szCs w:val="28"/>
        </w:rPr>
        <w:t xml:space="preserve"> Приморского края "</w:t>
      </w:r>
      <w:r>
        <w:rPr>
          <w:szCs w:val="28"/>
        </w:rPr>
        <w:t>О здравоохранении в Приморском крае"</w:t>
      </w:r>
      <w:r>
        <w:t>.</w:t>
      </w:r>
    </w:p>
    <w:p w:rsidR="006C6EAE" w:rsidRDefault="006C6EAE" w:rsidP="006C6EAE">
      <w:pPr>
        <w:jc w:val="both"/>
      </w:pPr>
    </w:p>
    <w:p w:rsidR="006C6EAE" w:rsidRDefault="006C6EAE" w:rsidP="006C6EA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C6EAE" w:rsidRDefault="006C6EAE" w:rsidP="006C6EAE">
      <w:pPr>
        <w:jc w:val="both"/>
      </w:pPr>
    </w:p>
    <w:p w:rsidR="006C6EAE" w:rsidRDefault="006C6EAE" w:rsidP="006C6EAE">
      <w:pPr>
        <w:jc w:val="both"/>
      </w:pPr>
      <w:r>
        <w:tab/>
        <w:t>3.Настоящее постановление вступает в силу со дня его принятия.</w:t>
      </w:r>
    </w:p>
    <w:p w:rsidR="006C6EAE" w:rsidRDefault="006C6EAE" w:rsidP="006C6EAE">
      <w:pPr>
        <w:jc w:val="both"/>
      </w:pPr>
      <w:bookmarkStart w:id="0" w:name="_GoBack"/>
      <w:bookmarkEnd w:id="0"/>
    </w:p>
    <w:p w:rsidR="006C6EAE" w:rsidRPr="009E27DC" w:rsidRDefault="006C6EAE" w:rsidP="006C6E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C6EAE" w:rsidRPr="009E27DC" w:rsidRDefault="006C6EAE" w:rsidP="006C6E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C6EAE" w:rsidRPr="009E27DC" w:rsidRDefault="006C6EAE" w:rsidP="006C6E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6C6EAE" w:rsidRPr="009E27DC" w:rsidRDefault="006C6EAE" w:rsidP="006C6E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6C6EAE" w:rsidRPr="009E27DC" w:rsidRDefault="006C6EAE" w:rsidP="006C6EAE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C8D" w:rsidRDefault="00525C8D">
      <w:r>
        <w:separator/>
      </w:r>
    </w:p>
  </w:endnote>
  <w:endnote w:type="continuationSeparator" w:id="0">
    <w:p w:rsidR="00525C8D" w:rsidRDefault="00525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C8D" w:rsidRDefault="00525C8D">
      <w:r>
        <w:separator/>
      </w:r>
    </w:p>
  </w:footnote>
  <w:footnote w:type="continuationSeparator" w:id="0">
    <w:p w:rsidR="00525C8D" w:rsidRDefault="00525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6E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5C8D"/>
    <w:rsid w:val="005A6019"/>
    <w:rsid w:val="005E6130"/>
    <w:rsid w:val="00695A4A"/>
    <w:rsid w:val="006C6EAE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2018-06-27T04:46:00Z</cp:lastPrinted>
  <dcterms:created xsi:type="dcterms:W3CDTF">2018-06-27T04:45:00Z</dcterms:created>
  <dcterms:modified xsi:type="dcterms:W3CDTF">2018-06-27T04:46:00Z</dcterms:modified>
</cp:coreProperties>
</file>