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586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A5BD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A5BDB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5BDB" w:rsidRPr="008A5BDB">
              <w:rPr>
                <w:szCs w:val="28"/>
              </w:rPr>
              <w:t>907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A5BDB" w:rsidP="0094344A">
            <w:pPr>
              <w:ind w:left="-108"/>
              <w:jc w:val="both"/>
            </w:pPr>
            <w:r w:rsidRPr="008A5BDB">
              <w:t>О проекте закона Приморского края "О внесении изменений в статью 19 Закона Приморского края "О здравоохранении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A5BDB" w:rsidRDefault="008A5BDB" w:rsidP="008A5BDB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8A5BDB" w:rsidRDefault="008A5BDB" w:rsidP="008A5BDB">
      <w:pPr>
        <w:rPr>
          <w:szCs w:val="28"/>
        </w:rPr>
      </w:pPr>
    </w:p>
    <w:p w:rsidR="008A5BDB" w:rsidRDefault="008A5BDB" w:rsidP="008A5BDB">
      <w:pPr>
        <w:rPr>
          <w:szCs w:val="28"/>
        </w:rPr>
      </w:pPr>
      <w:r>
        <w:rPr>
          <w:szCs w:val="28"/>
        </w:rPr>
        <w:t>ПОСТАНОВЛЯЕТ:</w:t>
      </w:r>
    </w:p>
    <w:p w:rsidR="008A5BDB" w:rsidRDefault="008A5BDB" w:rsidP="008A5BDB">
      <w:pPr>
        <w:rPr>
          <w:szCs w:val="28"/>
        </w:rPr>
      </w:pPr>
    </w:p>
    <w:p w:rsidR="008A5BDB" w:rsidRDefault="008A5BDB" w:rsidP="008A5BDB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й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 xml:space="preserve">в </w:t>
      </w:r>
      <w:r>
        <w:rPr>
          <w:szCs w:val="28"/>
        </w:rPr>
        <w:t>статью 19 Закона Приморского края "О здравоохранении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8A5BDB" w:rsidRDefault="008A5BDB" w:rsidP="008A5BDB">
      <w:pPr>
        <w:jc w:val="both"/>
        <w:rPr>
          <w:szCs w:val="28"/>
        </w:rPr>
      </w:pPr>
    </w:p>
    <w:p w:rsidR="008A5BDB" w:rsidRDefault="008A5BDB" w:rsidP="008A5BDB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8A5BDB" w:rsidRDefault="008A5BDB" w:rsidP="008A5BD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A5BDB" w:rsidRDefault="008A5BDB" w:rsidP="008A5BD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8A5BDB" w:rsidRDefault="008A5BDB" w:rsidP="008A5BD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A5BDB" w:rsidRDefault="008A5BDB" w:rsidP="008A5BD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A5BDB" w:rsidRDefault="008A5BDB" w:rsidP="008A5BD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A5BDB" w:rsidRDefault="008A5BDB" w:rsidP="008A5BD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8A5BDB" w:rsidRDefault="008A5BDB" w:rsidP="008A5BDB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277" w:rsidRDefault="00DE5277">
      <w:r>
        <w:separator/>
      </w:r>
    </w:p>
  </w:endnote>
  <w:endnote w:type="continuationSeparator" w:id="0">
    <w:p w:rsidR="00DE5277" w:rsidRDefault="00DE5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277" w:rsidRDefault="00DE5277">
      <w:r>
        <w:separator/>
      </w:r>
    </w:p>
  </w:footnote>
  <w:footnote w:type="continuationSeparator" w:id="0">
    <w:p w:rsidR="00DE5277" w:rsidRDefault="00DE52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5BD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5BDB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527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A5BD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2018-06-27T04:44:00Z</cp:lastPrinted>
  <dcterms:created xsi:type="dcterms:W3CDTF">2018-06-27T04:43:00Z</dcterms:created>
  <dcterms:modified xsi:type="dcterms:W3CDTF">2018-06-27T04:44:00Z</dcterms:modified>
</cp:coreProperties>
</file>