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57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849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849BC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49BC" w:rsidRPr="005849BC">
              <w:rPr>
                <w:szCs w:val="28"/>
              </w:rPr>
              <w:t>904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849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849BC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>"О внесении изменений</w:t>
            </w:r>
            <w:r>
              <w:t xml:space="preserve"> </w:t>
            </w:r>
            <w:r>
              <w:t>в Закон Приморского края</w:t>
            </w:r>
            <w:r>
              <w:t xml:space="preserve"> </w:t>
            </w:r>
            <w:r>
              <w:t>"О физической культуре и спорте в Приморском крае"</w:t>
            </w:r>
          </w:p>
          <w:p w:rsidR="000B3FB2" w:rsidRPr="005849BC" w:rsidRDefault="000B3FB2" w:rsidP="0094344A">
            <w:pPr>
              <w:ind w:left="-108"/>
              <w:jc w:val="both"/>
            </w:pPr>
          </w:p>
        </w:tc>
      </w:tr>
    </w:tbl>
    <w:p w:rsidR="005849BC" w:rsidRDefault="005849BC" w:rsidP="005849B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849BC" w:rsidRDefault="005849BC" w:rsidP="005849BC">
      <w:pPr>
        <w:pStyle w:val="a3"/>
        <w:tabs>
          <w:tab w:val="clear" w:pos="4153"/>
          <w:tab w:val="clear" w:pos="8306"/>
        </w:tabs>
      </w:pPr>
    </w:p>
    <w:p w:rsidR="005849BC" w:rsidRDefault="005849BC" w:rsidP="005849B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849BC" w:rsidRDefault="005849BC" w:rsidP="005849BC">
      <w:pPr>
        <w:pStyle w:val="a3"/>
        <w:tabs>
          <w:tab w:val="clear" w:pos="4153"/>
          <w:tab w:val="clear" w:pos="8306"/>
        </w:tabs>
      </w:pPr>
    </w:p>
    <w:p w:rsidR="005849BC" w:rsidRDefault="005849BC" w:rsidP="005849BC">
      <w:pPr>
        <w:ind w:firstLine="709"/>
        <w:jc w:val="both"/>
      </w:pPr>
      <w:r>
        <w:t>1.Принять Закон Приморского края "О внесении изменений в Закон Приморского края "О физической культуре и спорте в Приморском крае".</w:t>
      </w:r>
    </w:p>
    <w:p w:rsidR="005849BC" w:rsidRDefault="005849BC" w:rsidP="005849BC">
      <w:pPr>
        <w:ind w:firstLine="709"/>
        <w:jc w:val="both"/>
      </w:pPr>
    </w:p>
    <w:p w:rsidR="005849BC" w:rsidRDefault="005849BC" w:rsidP="005849BC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849BC" w:rsidRDefault="005849BC" w:rsidP="005849BC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5849BC" w:rsidRPr="00071DFA" w:rsidRDefault="005849BC" w:rsidP="005849BC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849BC" w:rsidRDefault="005849BC" w:rsidP="005849BC">
      <w:pPr>
        <w:pStyle w:val="a3"/>
        <w:tabs>
          <w:tab w:val="clear" w:pos="4153"/>
          <w:tab w:val="clear" w:pos="8306"/>
        </w:tabs>
        <w:jc w:val="both"/>
      </w:pPr>
    </w:p>
    <w:p w:rsidR="005849BC" w:rsidRDefault="005849BC" w:rsidP="005849BC">
      <w:pPr>
        <w:pStyle w:val="a3"/>
        <w:tabs>
          <w:tab w:val="clear" w:pos="4153"/>
          <w:tab w:val="clear" w:pos="8306"/>
        </w:tabs>
        <w:jc w:val="both"/>
      </w:pPr>
    </w:p>
    <w:p w:rsidR="005849BC" w:rsidRDefault="005849BC" w:rsidP="005849BC">
      <w:pPr>
        <w:pStyle w:val="a3"/>
        <w:tabs>
          <w:tab w:val="clear" w:pos="4153"/>
          <w:tab w:val="clear" w:pos="8306"/>
        </w:tabs>
        <w:jc w:val="both"/>
      </w:pPr>
    </w:p>
    <w:p w:rsidR="005849BC" w:rsidRDefault="005849BC" w:rsidP="005849B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849BC" w:rsidRDefault="005849BC" w:rsidP="005849B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F6D" w:rsidRDefault="00C77F6D">
      <w:r>
        <w:separator/>
      </w:r>
    </w:p>
  </w:endnote>
  <w:endnote w:type="continuationSeparator" w:id="0">
    <w:p w:rsidR="00C77F6D" w:rsidRDefault="00C7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F6D" w:rsidRDefault="00C77F6D">
      <w:r>
        <w:separator/>
      </w:r>
    </w:p>
  </w:footnote>
  <w:footnote w:type="continuationSeparator" w:id="0">
    <w:p w:rsidR="00C77F6D" w:rsidRDefault="00C77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49B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49B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7F6D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2018-06-27T04:43:00Z</cp:lastPrinted>
  <dcterms:created xsi:type="dcterms:W3CDTF">2018-06-27T04:41:00Z</dcterms:created>
  <dcterms:modified xsi:type="dcterms:W3CDTF">2018-06-27T04:43:00Z</dcterms:modified>
</cp:coreProperties>
</file>