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176457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609FC" w:rsidP="00263BA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609FC">
              <w:rPr>
                <w:szCs w:val="28"/>
              </w:rPr>
              <w:t>27.0</w:t>
            </w:r>
            <w:r w:rsidR="00263BA6">
              <w:rPr>
                <w:szCs w:val="28"/>
              </w:rPr>
              <w:t>6</w:t>
            </w:r>
            <w:bookmarkStart w:id="0" w:name="_GoBack"/>
            <w:bookmarkEnd w:id="0"/>
            <w:r w:rsidRPr="002609FC">
              <w:rPr>
                <w:szCs w:val="28"/>
              </w:rPr>
              <w:t>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609FC" w:rsidRPr="002609FC">
              <w:rPr>
                <w:szCs w:val="28"/>
              </w:rPr>
              <w:t>903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609F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609FC" w:rsidRDefault="002609FC" w:rsidP="002609FC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 w:rsidRPr="00DE3E36">
              <w:rPr>
                <w:szCs w:val="28"/>
              </w:rPr>
              <w:t>"О внесении изменений в Закон Приморского края "</w:t>
            </w:r>
            <w:r>
              <w:rPr>
                <w:szCs w:val="28"/>
              </w:rPr>
              <w:t>О физической культуре и спорте в Приморском крае</w:t>
            </w:r>
            <w:r w:rsidRPr="00DE3E36">
              <w:rPr>
                <w:szCs w:val="28"/>
              </w:rPr>
              <w:t>"</w:t>
            </w:r>
          </w:p>
          <w:p w:rsidR="000B3FB2" w:rsidRPr="002609FC" w:rsidRDefault="000B3FB2" w:rsidP="0094344A">
            <w:pPr>
              <w:ind w:left="-108"/>
              <w:jc w:val="both"/>
            </w:pPr>
          </w:p>
        </w:tc>
      </w:tr>
    </w:tbl>
    <w:p w:rsidR="002609FC" w:rsidRPr="0059601A" w:rsidRDefault="002609FC" w:rsidP="002609FC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2609FC" w:rsidRPr="0059601A" w:rsidRDefault="002609FC" w:rsidP="002609FC">
      <w:pPr>
        <w:rPr>
          <w:szCs w:val="28"/>
        </w:rPr>
      </w:pPr>
    </w:p>
    <w:p w:rsidR="002609FC" w:rsidRPr="0059601A" w:rsidRDefault="002609FC" w:rsidP="002609FC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2609FC" w:rsidRPr="0059601A" w:rsidRDefault="002609FC" w:rsidP="002609FC">
      <w:pPr>
        <w:rPr>
          <w:szCs w:val="28"/>
        </w:rPr>
      </w:pPr>
    </w:p>
    <w:p w:rsidR="002609FC" w:rsidRPr="0059601A" w:rsidRDefault="002609FC" w:rsidP="002609F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DE3E36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DE3E36">
        <w:rPr>
          <w:szCs w:val="28"/>
        </w:rPr>
        <w:t>в Закон Приморского края "</w:t>
      </w:r>
      <w:r>
        <w:rPr>
          <w:szCs w:val="28"/>
        </w:rPr>
        <w:t>О физической культуре и спорте в Приморском крае</w:t>
      </w:r>
      <w:r w:rsidRPr="00DE3E36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</w:p>
    <w:p w:rsidR="002609FC" w:rsidRPr="0059601A" w:rsidRDefault="002609FC" w:rsidP="002609FC">
      <w:pPr>
        <w:jc w:val="both"/>
        <w:rPr>
          <w:szCs w:val="28"/>
        </w:rPr>
      </w:pPr>
    </w:p>
    <w:p w:rsidR="002609FC" w:rsidRPr="0059601A" w:rsidRDefault="002609FC" w:rsidP="002609F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2609FC" w:rsidRPr="0059601A" w:rsidRDefault="002609FC" w:rsidP="002609F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2609FC" w:rsidRPr="0059601A" w:rsidRDefault="002609FC" w:rsidP="002609F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2609FC" w:rsidRDefault="002609FC" w:rsidP="002609F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2609FC" w:rsidRDefault="002609FC" w:rsidP="002609F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2609FC" w:rsidRDefault="002609FC" w:rsidP="002609F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2609FC" w:rsidRDefault="002609FC" w:rsidP="002609FC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2609FC" w:rsidRDefault="002609FC" w:rsidP="002609FC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CB4" w:rsidRDefault="00650CB4">
      <w:r>
        <w:separator/>
      </w:r>
    </w:p>
  </w:endnote>
  <w:endnote w:type="continuationSeparator" w:id="0">
    <w:p w:rsidR="00650CB4" w:rsidRDefault="00650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CB4" w:rsidRDefault="00650CB4">
      <w:r>
        <w:separator/>
      </w:r>
    </w:p>
  </w:footnote>
  <w:footnote w:type="continuationSeparator" w:id="0">
    <w:p w:rsidR="00650CB4" w:rsidRDefault="00650C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09FC"/>
    <w:rsid w:val="00057575"/>
    <w:rsid w:val="000B3FB2"/>
    <w:rsid w:val="000D628E"/>
    <w:rsid w:val="000E5228"/>
    <w:rsid w:val="00123119"/>
    <w:rsid w:val="00155F7F"/>
    <w:rsid w:val="002609FC"/>
    <w:rsid w:val="00263BA6"/>
    <w:rsid w:val="003325F4"/>
    <w:rsid w:val="00392E21"/>
    <w:rsid w:val="004B69FA"/>
    <w:rsid w:val="004D1A01"/>
    <w:rsid w:val="005A6019"/>
    <w:rsid w:val="005E6130"/>
    <w:rsid w:val="00650CB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4B07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609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2018-06-27T04:41:00Z</cp:lastPrinted>
  <dcterms:created xsi:type="dcterms:W3CDTF">2018-06-27T04:40:00Z</dcterms:created>
  <dcterms:modified xsi:type="dcterms:W3CDTF">2018-06-28T21:59:00Z</dcterms:modified>
</cp:coreProperties>
</file>