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237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B7E1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B7E12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B7E12" w:rsidRPr="005B7E12">
              <w:rPr>
                <w:szCs w:val="28"/>
              </w:rPr>
              <w:t>900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B7E12" w:rsidP="0094344A">
            <w:pPr>
              <w:ind w:left="-108"/>
              <w:jc w:val="both"/>
            </w:pPr>
            <w:r w:rsidRPr="005B7E12">
              <w:t>О Законе Приморского края "О внесении изменений в Закон Приморского края "Об управлении собственностью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5B7E12" w:rsidRDefault="005B7E12" w:rsidP="005B7E12">
      <w:pPr>
        <w:ind w:firstLine="720"/>
        <w:jc w:val="both"/>
      </w:pPr>
      <w:r>
        <w:t>Законодательное Собрание Приморского края</w:t>
      </w:r>
    </w:p>
    <w:p w:rsidR="005B7E12" w:rsidRDefault="005B7E12" w:rsidP="005B7E12">
      <w:pPr>
        <w:ind w:firstLine="720"/>
        <w:jc w:val="both"/>
      </w:pPr>
    </w:p>
    <w:p w:rsidR="005B7E12" w:rsidRDefault="005B7E12" w:rsidP="005B7E12">
      <w:pPr>
        <w:jc w:val="both"/>
      </w:pPr>
      <w:r>
        <w:t>ПОСТАНОВЛЯЕТ:</w:t>
      </w:r>
    </w:p>
    <w:p w:rsidR="005B7E12" w:rsidRDefault="005B7E12" w:rsidP="005B7E12"/>
    <w:p w:rsidR="005B7E12" w:rsidRDefault="005B7E12" w:rsidP="005B7E12">
      <w:pPr>
        <w:ind w:firstLine="709"/>
        <w:jc w:val="both"/>
      </w:pPr>
      <w:r>
        <w:t xml:space="preserve">1.Принять Закон Приморского края </w:t>
      </w:r>
      <w:r w:rsidRPr="00A055BD">
        <w:rPr>
          <w:szCs w:val="28"/>
        </w:rPr>
        <w:t>"О внесении изменени</w:t>
      </w:r>
      <w:r>
        <w:rPr>
          <w:szCs w:val="28"/>
        </w:rPr>
        <w:t>й</w:t>
      </w:r>
      <w:r w:rsidRPr="00A055BD">
        <w:rPr>
          <w:szCs w:val="28"/>
        </w:rPr>
        <w:t xml:space="preserve"> в Закон Приморского края "Об управлении собственностью Приморского</w:t>
      </w:r>
      <w:r w:rsidRPr="008F3932">
        <w:rPr>
          <w:szCs w:val="28"/>
        </w:rPr>
        <w:t xml:space="preserve"> края"</w:t>
      </w:r>
      <w:r>
        <w:t>.</w:t>
      </w:r>
    </w:p>
    <w:p w:rsidR="005B7E12" w:rsidRDefault="005B7E12" w:rsidP="005B7E12">
      <w:pPr>
        <w:ind w:firstLine="709"/>
        <w:jc w:val="both"/>
        <w:rPr>
          <w:szCs w:val="28"/>
        </w:rPr>
      </w:pPr>
    </w:p>
    <w:p w:rsidR="005B7E12" w:rsidRDefault="005B7E12" w:rsidP="005B7E12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5B7E12" w:rsidRDefault="005B7E12" w:rsidP="005B7E12">
      <w:pPr>
        <w:ind w:firstLine="720"/>
        <w:jc w:val="both"/>
      </w:pPr>
    </w:p>
    <w:p w:rsidR="005B7E12" w:rsidRDefault="005B7E12" w:rsidP="005B7E12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B7E12" w:rsidRDefault="005B7E12" w:rsidP="005B7E12">
      <w:pPr>
        <w:ind w:firstLine="720"/>
        <w:jc w:val="both"/>
      </w:pPr>
      <w:bookmarkStart w:id="0" w:name="_GoBack"/>
      <w:bookmarkEnd w:id="0"/>
    </w:p>
    <w:p w:rsidR="005B7E12" w:rsidRDefault="005B7E12" w:rsidP="005B7E12">
      <w:pPr>
        <w:ind w:firstLine="720"/>
        <w:jc w:val="both"/>
      </w:pPr>
    </w:p>
    <w:p w:rsidR="005B7E12" w:rsidRDefault="005B7E12" w:rsidP="005B7E12">
      <w:pPr>
        <w:ind w:firstLine="720"/>
        <w:jc w:val="both"/>
      </w:pPr>
    </w:p>
    <w:p w:rsidR="005B7E12" w:rsidRDefault="005B7E12" w:rsidP="005B7E12">
      <w:pPr>
        <w:jc w:val="both"/>
      </w:pPr>
      <w:r>
        <w:t>Председатель</w:t>
      </w:r>
    </w:p>
    <w:p w:rsidR="005B7E12" w:rsidRDefault="005B7E12" w:rsidP="005B7E12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5B7E12" w:rsidRDefault="005B7E12" w:rsidP="005B7E1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675" w:rsidRDefault="00F97675">
      <w:r>
        <w:separator/>
      </w:r>
    </w:p>
  </w:endnote>
  <w:endnote w:type="continuationSeparator" w:id="0">
    <w:p w:rsidR="00F97675" w:rsidRDefault="00F97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675" w:rsidRDefault="00F97675">
      <w:r>
        <w:separator/>
      </w:r>
    </w:p>
  </w:footnote>
  <w:footnote w:type="continuationSeparator" w:id="0">
    <w:p w:rsidR="00F97675" w:rsidRDefault="00F976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7E1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B7E12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9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2018-06-27T06:53:00Z</cp:lastPrinted>
  <dcterms:created xsi:type="dcterms:W3CDTF">2018-06-27T06:53:00Z</dcterms:created>
  <dcterms:modified xsi:type="dcterms:W3CDTF">2018-06-27T06:54:00Z</dcterms:modified>
</cp:coreProperties>
</file>