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69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C533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C5337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5337" w:rsidRPr="00AC5337">
              <w:rPr>
                <w:szCs w:val="28"/>
              </w:rPr>
              <w:t>892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533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C5337" w:rsidP="0094344A">
            <w:pPr>
              <w:ind w:left="-108"/>
              <w:jc w:val="both"/>
            </w:pPr>
            <w:r w:rsidRPr="00AC5337">
              <w:rPr>
                <w:szCs w:val="28"/>
              </w:rPr>
              <w:t xml:space="preserve">О Законе Приморского края "Об исполнении бюджета </w:t>
            </w:r>
            <w:proofErr w:type="spellStart"/>
            <w:proofErr w:type="gramStart"/>
            <w:r w:rsidRPr="00AC5337">
              <w:rPr>
                <w:szCs w:val="28"/>
              </w:rPr>
              <w:t>терри</w:t>
            </w:r>
            <w:r>
              <w:rPr>
                <w:szCs w:val="28"/>
              </w:rPr>
              <w:t>-</w:t>
            </w:r>
            <w:r w:rsidRPr="00AC5337">
              <w:rPr>
                <w:szCs w:val="28"/>
              </w:rPr>
              <w:t>ториального</w:t>
            </w:r>
            <w:proofErr w:type="spellEnd"/>
            <w:proofErr w:type="gramEnd"/>
            <w:r w:rsidRPr="00AC5337">
              <w:rPr>
                <w:szCs w:val="28"/>
              </w:rPr>
              <w:t xml:space="preserve"> фонда обязательного медицинского страхования При</w:t>
            </w:r>
            <w:r>
              <w:rPr>
                <w:szCs w:val="28"/>
              </w:rPr>
              <w:t>-</w:t>
            </w:r>
            <w:r w:rsidRPr="00AC5337">
              <w:rPr>
                <w:szCs w:val="28"/>
              </w:rPr>
              <w:t>морского края за 2017 год"</w:t>
            </w:r>
          </w:p>
          <w:p w:rsidR="000B3FB2" w:rsidRPr="00AC5337" w:rsidRDefault="000B3FB2" w:rsidP="0094344A">
            <w:pPr>
              <w:ind w:left="-108"/>
              <w:jc w:val="both"/>
            </w:pPr>
          </w:p>
        </w:tc>
      </w:tr>
    </w:tbl>
    <w:p w:rsidR="00AC5337" w:rsidRPr="00AC5337" w:rsidRDefault="00AC5337" w:rsidP="00AC5337">
      <w:pPr>
        <w:ind w:firstLine="720"/>
        <w:jc w:val="both"/>
      </w:pPr>
      <w:r w:rsidRPr="00AC5337">
        <w:t>Законодательное Собрание Приморского края</w:t>
      </w:r>
    </w:p>
    <w:p w:rsidR="00AC5337" w:rsidRPr="00AC5337" w:rsidRDefault="00AC5337" w:rsidP="00AC5337"/>
    <w:p w:rsidR="00AC5337" w:rsidRPr="00AC5337" w:rsidRDefault="00AC5337" w:rsidP="00AC5337">
      <w:r w:rsidRPr="00AC5337">
        <w:t>ПОСТАНОВЛЯЕТ:</w:t>
      </w:r>
    </w:p>
    <w:p w:rsidR="00AC5337" w:rsidRPr="00AC5337" w:rsidRDefault="00AC5337" w:rsidP="00AC5337">
      <w:pPr>
        <w:jc w:val="both"/>
      </w:pPr>
    </w:p>
    <w:p w:rsidR="00AC5337" w:rsidRPr="00AC5337" w:rsidRDefault="00AC5337" w:rsidP="00AC533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C5337">
        <w:t>1.</w:t>
      </w:r>
      <w:r w:rsidRPr="00AC5337">
        <w:rPr>
          <w:color w:val="000000"/>
          <w:szCs w:val="28"/>
        </w:rPr>
        <w:t xml:space="preserve">Принять Закон Приморского края "Об исполнении </w:t>
      </w:r>
      <w:proofErr w:type="gramStart"/>
      <w:r w:rsidRPr="00AC5337">
        <w:rPr>
          <w:color w:val="000000"/>
          <w:szCs w:val="28"/>
        </w:rPr>
        <w:t>бюджета территориального фонда обязательного медицинского страхования Приморского края</w:t>
      </w:r>
      <w:proofErr w:type="gramEnd"/>
      <w:r w:rsidRPr="00AC5337">
        <w:rPr>
          <w:color w:val="000000"/>
          <w:szCs w:val="28"/>
        </w:rPr>
        <w:t xml:space="preserve"> за 2017 год".</w:t>
      </w:r>
    </w:p>
    <w:p w:rsidR="00AC5337" w:rsidRPr="00AC5337" w:rsidRDefault="00AC5337" w:rsidP="00AC533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AC5337" w:rsidRPr="00AC5337" w:rsidRDefault="00AC5337" w:rsidP="00AC5337">
      <w:pPr>
        <w:tabs>
          <w:tab w:val="left" w:pos="708"/>
          <w:tab w:val="center" w:pos="4153"/>
          <w:tab w:val="right" w:pos="8306"/>
        </w:tabs>
        <w:ind w:firstLine="720"/>
        <w:jc w:val="both"/>
      </w:pPr>
      <w:r w:rsidRPr="00AC5337">
        <w:t>2.Направить указанный Закон Губернатору Приморского края для обнародования.</w:t>
      </w:r>
    </w:p>
    <w:p w:rsidR="00AC5337" w:rsidRPr="00AC5337" w:rsidRDefault="00AC5337" w:rsidP="00AC5337">
      <w:pPr>
        <w:jc w:val="both"/>
      </w:pPr>
    </w:p>
    <w:p w:rsidR="00AC5337" w:rsidRPr="00AC5337" w:rsidRDefault="00AC5337" w:rsidP="00AC5337">
      <w:pPr>
        <w:jc w:val="both"/>
      </w:pPr>
      <w:r w:rsidRPr="00AC5337">
        <w:tab/>
        <w:t>3.Настоящее постановление вступает в силу со дня его принятия.</w:t>
      </w:r>
    </w:p>
    <w:p w:rsidR="00AC5337" w:rsidRPr="00AC5337" w:rsidRDefault="00AC5337" w:rsidP="00AC5337"/>
    <w:p w:rsidR="00AC5337" w:rsidRPr="00AC5337" w:rsidRDefault="00AC5337" w:rsidP="00AC5337"/>
    <w:p w:rsidR="00AC5337" w:rsidRPr="00AC5337" w:rsidRDefault="00AC5337" w:rsidP="00AC5337">
      <w:pPr>
        <w:jc w:val="both"/>
      </w:pPr>
    </w:p>
    <w:p w:rsidR="00AC5337" w:rsidRPr="00AC5337" w:rsidRDefault="00AC5337" w:rsidP="00AC5337">
      <w:pPr>
        <w:jc w:val="both"/>
      </w:pPr>
      <w:r w:rsidRPr="00AC5337">
        <w:t>Председатель</w:t>
      </w:r>
    </w:p>
    <w:p w:rsidR="00AC5337" w:rsidRPr="00AC5337" w:rsidRDefault="00AC5337" w:rsidP="00AC5337">
      <w:pPr>
        <w:jc w:val="both"/>
      </w:pPr>
      <w:r w:rsidRPr="00AC5337">
        <w:t>Законодательного Собрания</w:t>
      </w:r>
      <w:r w:rsidRPr="00AC5337">
        <w:tab/>
      </w:r>
      <w:r w:rsidRPr="00AC5337">
        <w:tab/>
      </w:r>
      <w:r w:rsidRPr="00AC5337">
        <w:tab/>
      </w:r>
      <w:r w:rsidRPr="00AC5337">
        <w:tab/>
      </w:r>
      <w:r w:rsidRPr="00AC5337">
        <w:tab/>
      </w:r>
      <w:r w:rsidRPr="00AC5337"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D9C" w:rsidRDefault="00840D9C">
      <w:r>
        <w:separator/>
      </w:r>
    </w:p>
  </w:endnote>
  <w:endnote w:type="continuationSeparator" w:id="0">
    <w:p w:rsidR="00840D9C" w:rsidRDefault="00840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D9C" w:rsidRDefault="00840D9C">
      <w:r>
        <w:separator/>
      </w:r>
    </w:p>
  </w:footnote>
  <w:footnote w:type="continuationSeparator" w:id="0">
    <w:p w:rsidR="00840D9C" w:rsidRDefault="00840D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533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0D9C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5337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2018-06-27T05:02:00Z</cp:lastPrinted>
  <dcterms:created xsi:type="dcterms:W3CDTF">2018-06-27T05:01:00Z</dcterms:created>
  <dcterms:modified xsi:type="dcterms:W3CDTF">2018-06-27T05:02:00Z</dcterms:modified>
</cp:coreProperties>
</file>