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68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26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2660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2660" w:rsidRPr="00E72660">
              <w:rPr>
                <w:szCs w:val="28"/>
              </w:rPr>
              <w:t>891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26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2660" w:rsidP="0094344A">
            <w:pPr>
              <w:ind w:left="-108"/>
              <w:jc w:val="both"/>
            </w:pPr>
            <w:r w:rsidRPr="00E72660">
              <w:rPr>
                <w:szCs w:val="28"/>
              </w:rPr>
              <w:t xml:space="preserve">О проекте закона Приморского края "Об исполнении бюджета территориального фонда </w:t>
            </w:r>
            <w:proofErr w:type="spellStart"/>
            <w:proofErr w:type="gramStart"/>
            <w:r w:rsidRPr="00E72660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E72660">
              <w:rPr>
                <w:szCs w:val="28"/>
              </w:rPr>
              <w:t>тельного</w:t>
            </w:r>
            <w:proofErr w:type="gramEnd"/>
            <w:r w:rsidRPr="00E72660">
              <w:rPr>
                <w:szCs w:val="28"/>
              </w:rPr>
              <w:t xml:space="preserve"> медицинского </w:t>
            </w:r>
            <w:proofErr w:type="spellStart"/>
            <w:r w:rsidRPr="00E72660">
              <w:rPr>
                <w:szCs w:val="28"/>
              </w:rPr>
              <w:t>страхо</w:t>
            </w:r>
            <w:r>
              <w:rPr>
                <w:szCs w:val="28"/>
              </w:rPr>
              <w:t>-</w:t>
            </w:r>
            <w:r w:rsidRPr="00E72660">
              <w:rPr>
                <w:szCs w:val="28"/>
              </w:rPr>
              <w:t>вания</w:t>
            </w:r>
            <w:proofErr w:type="spellEnd"/>
            <w:r w:rsidRPr="00E72660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E72660">
              <w:rPr>
                <w:szCs w:val="28"/>
              </w:rPr>
              <w:t xml:space="preserve">за </w:t>
            </w:r>
            <w:r>
              <w:rPr>
                <w:szCs w:val="28"/>
              </w:rPr>
              <w:br/>
            </w:r>
            <w:r w:rsidRPr="00E72660">
              <w:rPr>
                <w:szCs w:val="28"/>
              </w:rPr>
              <w:t>2017 год"</w:t>
            </w:r>
          </w:p>
          <w:p w:rsidR="000B3FB2" w:rsidRPr="00E72660" w:rsidRDefault="000B3FB2" w:rsidP="0094344A">
            <w:pPr>
              <w:ind w:left="-108"/>
              <w:jc w:val="both"/>
            </w:pPr>
          </w:p>
        </w:tc>
      </w:tr>
    </w:tbl>
    <w:p w:rsidR="00E72660" w:rsidRPr="00E72660" w:rsidRDefault="00E72660" w:rsidP="00E72660">
      <w:pPr>
        <w:ind w:firstLine="720"/>
        <w:jc w:val="both"/>
      </w:pPr>
      <w:r w:rsidRPr="00E72660">
        <w:t>Законодательное Собрание Приморского края</w:t>
      </w:r>
    </w:p>
    <w:p w:rsidR="00E72660" w:rsidRPr="00E72660" w:rsidRDefault="00E72660" w:rsidP="00E72660"/>
    <w:p w:rsidR="00E72660" w:rsidRPr="00E72660" w:rsidRDefault="00E72660" w:rsidP="00E72660">
      <w:r w:rsidRPr="00E72660">
        <w:t>ПОСТАНОВЛЯЕТ:</w:t>
      </w:r>
    </w:p>
    <w:p w:rsidR="00E72660" w:rsidRPr="00E72660" w:rsidRDefault="00E72660" w:rsidP="00E72660">
      <w:pPr>
        <w:jc w:val="both"/>
      </w:pPr>
    </w:p>
    <w:p w:rsidR="00E72660" w:rsidRPr="00E72660" w:rsidRDefault="00E72660" w:rsidP="00E726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E72660">
        <w:t>1.</w:t>
      </w:r>
      <w:r w:rsidRPr="00E72660">
        <w:rPr>
          <w:color w:val="000000"/>
          <w:szCs w:val="28"/>
        </w:rPr>
        <w:t xml:space="preserve">Принять проект закона Приморского края "Об исполнении </w:t>
      </w:r>
      <w:proofErr w:type="gramStart"/>
      <w:r w:rsidRPr="00E72660">
        <w:rPr>
          <w:color w:val="000000"/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E72660">
        <w:rPr>
          <w:color w:val="000000"/>
          <w:szCs w:val="28"/>
        </w:rPr>
        <w:t xml:space="preserve"> за 2017 год" в первом чтении.</w:t>
      </w:r>
    </w:p>
    <w:p w:rsidR="00E72660" w:rsidRPr="00E72660" w:rsidRDefault="00E72660" w:rsidP="00E726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E72660" w:rsidRPr="00E72660" w:rsidRDefault="00E72660" w:rsidP="00E726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E72660">
        <w:rPr>
          <w:color w:val="000000"/>
          <w:szCs w:val="28"/>
        </w:rPr>
        <w:t xml:space="preserve">2.Утвердить отчет об исполнении </w:t>
      </w:r>
      <w:proofErr w:type="gramStart"/>
      <w:r w:rsidRPr="00E72660">
        <w:rPr>
          <w:color w:val="000000"/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E72660">
        <w:rPr>
          <w:color w:val="000000"/>
          <w:szCs w:val="28"/>
        </w:rPr>
        <w:t xml:space="preserve"> за 2017 год по доходам в сумме 23584769,44 тыс. рублей, по расходам – в сумме 23775051,30 тыс. рублей, с превышением расходов над доходами – в сумме 190281,86 тыс. рублей.</w:t>
      </w:r>
    </w:p>
    <w:p w:rsidR="00E72660" w:rsidRPr="00E72660" w:rsidRDefault="00E72660" w:rsidP="00E726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E72660" w:rsidRPr="00E72660" w:rsidRDefault="00E72660" w:rsidP="00E726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72660">
        <w:rPr>
          <w:szCs w:val="28"/>
        </w:rPr>
        <w:t xml:space="preserve">3.Обратить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Pr="00E72660">
        <w:rPr>
          <w:szCs w:val="28"/>
        </w:rPr>
        <w:t>на</w:t>
      </w:r>
      <w:proofErr w:type="gramEnd"/>
      <w:r w:rsidRPr="00E72660">
        <w:rPr>
          <w:szCs w:val="28"/>
        </w:rPr>
        <w:t>:</w:t>
      </w:r>
    </w:p>
    <w:p w:rsidR="00E72660" w:rsidRPr="00E72660" w:rsidRDefault="00E72660" w:rsidP="00E72660">
      <w:pPr>
        <w:ind w:firstLine="708"/>
        <w:jc w:val="both"/>
        <w:rPr>
          <w:szCs w:val="28"/>
        </w:rPr>
      </w:pPr>
      <w:proofErr w:type="gramStart"/>
      <w:r w:rsidRPr="00E72660">
        <w:rPr>
          <w:szCs w:val="28"/>
        </w:rPr>
        <w:t xml:space="preserve">отсутствие финансирования за счет средств краевого бюджета расходов на дополнительное финансовое обеспечение реализации территориальной программы обязательного медицинского страхования и на финансовое обеспечение дополнительных видов и условий оказания медицинской помощи, не установленной базовой программой обязательного медицинского страхования; </w:t>
      </w:r>
      <w:proofErr w:type="gramEnd"/>
    </w:p>
    <w:p w:rsidR="00E72660" w:rsidRPr="00E72660" w:rsidRDefault="00E72660" w:rsidP="00E72660">
      <w:pPr>
        <w:ind w:firstLine="708"/>
        <w:jc w:val="both"/>
        <w:rPr>
          <w:szCs w:val="28"/>
        </w:rPr>
      </w:pPr>
      <w:r w:rsidRPr="00E72660">
        <w:rPr>
          <w:szCs w:val="28"/>
        </w:rPr>
        <w:t xml:space="preserve">установление </w:t>
      </w:r>
      <w:proofErr w:type="gramStart"/>
      <w:r w:rsidRPr="00E72660">
        <w:rPr>
          <w:szCs w:val="28"/>
          <w:lang w:val="en-US"/>
        </w:rPr>
        <w:t>c</w:t>
      </w:r>
      <w:proofErr w:type="spellStart"/>
      <w:proofErr w:type="gramEnd"/>
      <w:r w:rsidRPr="00E72660">
        <w:rPr>
          <w:szCs w:val="28"/>
        </w:rPr>
        <w:t>редних</w:t>
      </w:r>
      <w:proofErr w:type="spellEnd"/>
      <w:r w:rsidRPr="00E72660">
        <w:rPr>
          <w:szCs w:val="28"/>
        </w:rPr>
        <w:t xml:space="preserve"> нормативов объемов медицинской помощи по всем условиям оказания медицинской помощи за счет бюджетных ассигнований краевого бюджета ниже установленных федеральных средних нормативов;</w:t>
      </w:r>
    </w:p>
    <w:p w:rsid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  <w:r w:rsidRPr="00E72660">
        <w:rPr>
          <w:szCs w:val="28"/>
        </w:rPr>
        <w:lastRenderedPageBreak/>
        <w:t xml:space="preserve">невыполнение объемов медицинской помощи по посещениям, оказанным в неотложной форме, из-за отсутствия лицензий на оказание неотложной помощи в амбулаторных условиях у большинства медицинских организаций; </w:t>
      </w: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2660">
        <w:rPr>
          <w:szCs w:val="28"/>
        </w:rPr>
        <w:t>значительное неисполнение на протяжении длительного времени</w:t>
      </w:r>
      <w:r w:rsidRPr="00E72660">
        <w:rPr>
          <w:b/>
          <w:szCs w:val="28"/>
        </w:rPr>
        <w:t xml:space="preserve"> </w:t>
      </w:r>
      <w:r w:rsidRPr="00E72660">
        <w:rPr>
          <w:szCs w:val="28"/>
        </w:rPr>
        <w:t>утвержденного норматива объема по медицинской реабилитации из-за отсутствия лицензий, слабой материально-технической базы и дефицита профессиональных кадров по профилю "Медицинская реабилитация".</w:t>
      </w: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2660">
        <w:rPr>
          <w:szCs w:val="28"/>
        </w:rPr>
        <w:t>4.Рекомендовать Администрации Приморского края рассмотреть вопрос об увеличении числа медицинских организаций, предоставляющих услуги по медицинской реабилитации, с достаточным объемом финансирования.</w:t>
      </w: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72660">
        <w:rPr>
          <w:szCs w:val="28"/>
        </w:rPr>
        <w:t>5.Рекомендовать государственному учреждению "Территориальный фонд обязательного медицинского страхования Приморского края" и Администрации Приморского края при составлении бюджета территориального фонда обязательного медицинского страхования Приморского края на 2019 год и плановый период 2020 и 2021 годов руководствоваться проектом постановления Администрации Приморского края "О территориальной программе государственных гарантий бесплатного оказания гражданам медицинской помощи в Приморскому крае на 2019 год и на плановый</w:t>
      </w:r>
      <w:proofErr w:type="gramEnd"/>
      <w:r w:rsidRPr="00E72660">
        <w:rPr>
          <w:szCs w:val="28"/>
        </w:rPr>
        <w:t xml:space="preserve"> период 2020 и 2021 годов" в целях сбалансированности объема медицинской помощи и ее финансового обеспечения.</w:t>
      </w:r>
    </w:p>
    <w:p w:rsidR="00E72660" w:rsidRPr="00E72660" w:rsidRDefault="00E72660" w:rsidP="00E7266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72660" w:rsidRPr="00E72660" w:rsidRDefault="00E72660" w:rsidP="00E72660">
      <w:pPr>
        <w:ind w:firstLine="709"/>
        <w:jc w:val="both"/>
      </w:pPr>
      <w:r w:rsidRPr="00E72660">
        <w:t xml:space="preserve">6.Комитету Законодательного Собрания по </w:t>
      </w:r>
      <w:proofErr w:type="gramStart"/>
      <w:r w:rsidRPr="00E72660">
        <w:t>бюджетно-налоговой</w:t>
      </w:r>
      <w:proofErr w:type="gramEnd"/>
      <w:r w:rsidRPr="00E72660">
        <w:t xml:space="preserve"> политике и финансовым ресурсам (</w:t>
      </w:r>
      <w:proofErr w:type="spellStart"/>
      <w:r w:rsidRPr="00E72660">
        <w:t>Ахоян</w:t>
      </w:r>
      <w:proofErr w:type="spellEnd"/>
      <w:r w:rsidRPr="00E726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72660" w:rsidRPr="00E72660" w:rsidRDefault="00E72660" w:rsidP="00E72660">
      <w:pPr>
        <w:ind w:firstLine="709"/>
        <w:jc w:val="both"/>
      </w:pPr>
    </w:p>
    <w:p w:rsidR="00E72660" w:rsidRPr="00E72660" w:rsidRDefault="00E72660" w:rsidP="00E72660">
      <w:pPr>
        <w:jc w:val="both"/>
      </w:pPr>
      <w:r w:rsidRPr="00E72660">
        <w:tab/>
        <w:t>7.Настоящее постановление вступает в силу со дня его принятия.</w:t>
      </w:r>
    </w:p>
    <w:p w:rsidR="00E72660" w:rsidRPr="00E72660" w:rsidRDefault="00E72660" w:rsidP="00E72660"/>
    <w:p w:rsidR="00E72660" w:rsidRPr="00E72660" w:rsidRDefault="00E72660" w:rsidP="00E72660"/>
    <w:p w:rsidR="00E72660" w:rsidRPr="00E72660" w:rsidRDefault="00E72660" w:rsidP="00E72660">
      <w:pPr>
        <w:jc w:val="both"/>
      </w:pPr>
    </w:p>
    <w:p w:rsidR="00E72660" w:rsidRPr="00E72660" w:rsidRDefault="00E72660" w:rsidP="00E72660">
      <w:pPr>
        <w:jc w:val="both"/>
      </w:pPr>
      <w:r w:rsidRPr="00E72660">
        <w:t>Председатель</w:t>
      </w:r>
    </w:p>
    <w:p w:rsidR="00E72660" w:rsidRPr="00E72660" w:rsidRDefault="00E72660" w:rsidP="00E72660">
      <w:pPr>
        <w:jc w:val="both"/>
      </w:pPr>
      <w:r w:rsidRPr="00E72660">
        <w:t>Законодательного Собрания</w:t>
      </w:r>
      <w:r w:rsidRPr="00E72660">
        <w:tab/>
      </w:r>
      <w:r w:rsidRPr="00E72660">
        <w:tab/>
      </w:r>
      <w:r w:rsidRPr="00E72660">
        <w:tab/>
      </w:r>
      <w:r w:rsidRPr="00E72660">
        <w:tab/>
      </w:r>
      <w:r w:rsidRPr="00E72660">
        <w:tab/>
      </w:r>
      <w:r w:rsidRPr="00E72660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726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B50" w:rsidRDefault="00C17B50">
      <w:r>
        <w:separator/>
      </w:r>
    </w:p>
  </w:endnote>
  <w:endnote w:type="continuationSeparator" w:id="0">
    <w:p w:rsidR="00C17B50" w:rsidRDefault="00C1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B50" w:rsidRDefault="00C17B50">
      <w:r>
        <w:separator/>
      </w:r>
    </w:p>
  </w:footnote>
  <w:footnote w:type="continuationSeparator" w:id="0">
    <w:p w:rsidR="00C17B50" w:rsidRDefault="00C17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660" w:rsidRDefault="00E72660" w:rsidP="00E726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266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7B50"/>
    <w:rsid w:val="00C20E8F"/>
    <w:rsid w:val="00CA7E54"/>
    <w:rsid w:val="00CE19DF"/>
    <w:rsid w:val="00D02716"/>
    <w:rsid w:val="00DF01B2"/>
    <w:rsid w:val="00E7266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726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2018-06-27T05:00:00Z</cp:lastPrinted>
  <dcterms:created xsi:type="dcterms:W3CDTF">2018-06-27T04:58:00Z</dcterms:created>
  <dcterms:modified xsi:type="dcterms:W3CDTF">2018-06-27T05:00:00Z</dcterms:modified>
</cp:coreProperties>
</file>