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96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70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7034" w:rsidRPr="00F67034">
              <w:rPr>
                <w:szCs w:val="28"/>
              </w:rPr>
              <w:t>887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70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7034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</w:t>
            </w:r>
            <w:r>
              <w:rPr>
                <w:szCs w:val="28"/>
              </w:rPr>
              <w:br/>
              <w:t>2020 годов</w:t>
            </w:r>
            <w:r>
              <w:t>"</w:t>
            </w:r>
          </w:p>
          <w:p w:rsidR="000B3FB2" w:rsidRPr="00F67034" w:rsidRDefault="000B3FB2" w:rsidP="0094344A">
            <w:pPr>
              <w:ind w:left="-108"/>
              <w:jc w:val="both"/>
            </w:pPr>
          </w:p>
        </w:tc>
      </w:tr>
    </w:tbl>
    <w:p w:rsidR="00F67034" w:rsidRDefault="00F67034" w:rsidP="00F6703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67034" w:rsidRDefault="00F67034" w:rsidP="00F67034">
      <w:pPr>
        <w:pStyle w:val="a3"/>
        <w:tabs>
          <w:tab w:val="clear" w:pos="4153"/>
          <w:tab w:val="clear" w:pos="8306"/>
        </w:tabs>
      </w:pPr>
    </w:p>
    <w:p w:rsidR="00F67034" w:rsidRDefault="00F67034" w:rsidP="00F6703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67034" w:rsidRDefault="00F67034" w:rsidP="00F67034"/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67034" w:rsidRDefault="00F67034" w:rsidP="00F6703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67034" w:rsidRDefault="00F67034" w:rsidP="00F670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67034" w:rsidRDefault="00F67034" w:rsidP="00F670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67034" w:rsidRDefault="00F67034" w:rsidP="00F6703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F01" w:rsidRDefault="00B52F01">
      <w:r>
        <w:separator/>
      </w:r>
    </w:p>
  </w:endnote>
  <w:endnote w:type="continuationSeparator" w:id="0">
    <w:p w:rsidR="00B52F01" w:rsidRDefault="00B5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F01" w:rsidRDefault="00B52F01">
      <w:r>
        <w:separator/>
      </w:r>
    </w:p>
  </w:footnote>
  <w:footnote w:type="continuationSeparator" w:id="0">
    <w:p w:rsidR="00B52F01" w:rsidRDefault="00B52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0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2F01"/>
    <w:rsid w:val="00BA58C7"/>
    <w:rsid w:val="00C20E8F"/>
    <w:rsid w:val="00CA7E54"/>
    <w:rsid w:val="00CE19DF"/>
    <w:rsid w:val="00D02716"/>
    <w:rsid w:val="00DF01B2"/>
    <w:rsid w:val="00E93A7F"/>
    <w:rsid w:val="00EF502B"/>
    <w:rsid w:val="00F6703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2018-06-27T05:46:00Z</cp:lastPrinted>
  <dcterms:created xsi:type="dcterms:W3CDTF">2018-06-27T05:45:00Z</dcterms:created>
  <dcterms:modified xsi:type="dcterms:W3CDTF">2018-06-27T05:46:00Z</dcterms:modified>
</cp:coreProperties>
</file>