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89392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743E5" w:rsidRDefault="001743E5" w:rsidP="001743E5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 </w:t>
      </w:r>
    </w:p>
    <w:p w:rsidR="001743E5" w:rsidRDefault="001743E5" w:rsidP="001743E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"ОБ ОРГАНИЗАЦИИ И ОБЕСПЕЧЕНИИ ОТДЫХА, ОЗДОРОВЛЕНИЯ И ОРГАНИЗАЦИИ ЗАНЯТОСТИ ДЕТЕЙ, ПРОЖИВАЮЩИХ </w:t>
      </w:r>
    </w:p>
    <w:p w:rsidR="001743E5" w:rsidRPr="00153753" w:rsidRDefault="001743E5" w:rsidP="001743E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НА ТЕРРИТОРИИ ПРИМОРСКОГО КРАЯ"</w:t>
      </w:r>
    </w:p>
    <w:p w:rsidR="001743E5" w:rsidRPr="00507738" w:rsidRDefault="001743E5" w:rsidP="001743E5">
      <w:pPr>
        <w:pStyle w:val="a3"/>
        <w:rPr>
          <w:szCs w:val="28"/>
        </w:rPr>
      </w:pPr>
    </w:p>
    <w:p w:rsidR="001743E5" w:rsidRPr="00507738" w:rsidRDefault="001743E5" w:rsidP="001743E5">
      <w:pPr>
        <w:ind w:firstLine="720"/>
        <w:jc w:val="both"/>
        <w:rPr>
          <w:szCs w:val="28"/>
        </w:rPr>
      </w:pPr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мая </w:t>
      </w:r>
      <w:r>
        <w:rPr>
          <w:szCs w:val="28"/>
        </w:rPr>
        <w:br/>
        <w:t>2018 года</w:t>
      </w:r>
    </w:p>
    <w:p w:rsidR="001743E5" w:rsidRDefault="001743E5" w:rsidP="001743E5">
      <w:pPr>
        <w:ind w:firstLine="720"/>
        <w:jc w:val="both"/>
        <w:rPr>
          <w:szCs w:val="28"/>
        </w:rPr>
      </w:pPr>
    </w:p>
    <w:p w:rsidR="001743E5" w:rsidRPr="0036644D" w:rsidRDefault="001743E5" w:rsidP="001743E5">
      <w:pPr>
        <w:ind w:firstLine="720"/>
        <w:jc w:val="both"/>
        <w:rPr>
          <w:szCs w:val="28"/>
        </w:rPr>
      </w:pPr>
      <w:r w:rsidRPr="0036644D">
        <w:rPr>
          <w:szCs w:val="28"/>
        </w:rPr>
        <w:t>СТАТЬЯ 1.</w:t>
      </w:r>
    </w:p>
    <w:p w:rsidR="001743E5" w:rsidRPr="0036644D" w:rsidRDefault="001743E5" w:rsidP="001743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644D">
        <w:rPr>
          <w:szCs w:val="28"/>
        </w:rPr>
        <w:t xml:space="preserve">Внести в Закон Приморского края от </w:t>
      </w:r>
      <w:r>
        <w:rPr>
          <w:szCs w:val="28"/>
        </w:rPr>
        <w:t>26 декабря 2014</w:t>
      </w:r>
      <w:r w:rsidRPr="0036644D">
        <w:rPr>
          <w:szCs w:val="28"/>
        </w:rPr>
        <w:t xml:space="preserve"> года № </w:t>
      </w:r>
      <w:r>
        <w:rPr>
          <w:szCs w:val="28"/>
        </w:rPr>
        <w:t>530</w:t>
      </w:r>
      <w:r w:rsidRPr="0036644D">
        <w:rPr>
          <w:szCs w:val="28"/>
        </w:rPr>
        <w:t xml:space="preserve">-КЗ </w:t>
      </w:r>
      <w:r w:rsidRPr="0036644D">
        <w:rPr>
          <w:szCs w:val="28"/>
        </w:rPr>
        <w:br/>
        <w:t>"О</w:t>
      </w:r>
      <w:r>
        <w:rPr>
          <w:szCs w:val="28"/>
        </w:rPr>
        <w:t>б</w:t>
      </w:r>
      <w:r w:rsidRPr="0036644D">
        <w:rPr>
          <w:szCs w:val="28"/>
        </w:rPr>
        <w:t xml:space="preserve"> </w:t>
      </w:r>
      <w:r>
        <w:rPr>
          <w:szCs w:val="28"/>
        </w:rPr>
        <w:t>организации и обеспечении отдыха, оздоровления и организации занятости детей, проживающих на территории Приморского края"</w:t>
      </w:r>
      <w:r w:rsidRPr="0036644D">
        <w:rPr>
          <w:szCs w:val="28"/>
        </w:rPr>
        <w:t xml:space="preserve"> </w:t>
      </w:r>
      <w:r>
        <w:rPr>
          <w:szCs w:val="28"/>
        </w:rPr>
        <w:br/>
      </w:r>
      <w:r w:rsidRPr="0036644D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2014, № 103, </w:t>
      </w:r>
      <w:r>
        <w:rPr>
          <w:szCs w:val="28"/>
        </w:rPr>
        <w:br/>
        <w:t>стр. 42; 2016, № 4, стр. 40; 2017, № 18, стр. 17)</w:t>
      </w:r>
      <w:r w:rsidRPr="0036644D">
        <w:rPr>
          <w:szCs w:val="28"/>
        </w:rPr>
        <w:t xml:space="preserve"> следующие изменения:</w:t>
      </w:r>
    </w:p>
    <w:p w:rsidR="001743E5" w:rsidRDefault="001743E5" w:rsidP="001743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714058">
        <w:rPr>
          <w:szCs w:val="28"/>
        </w:rPr>
        <w:t>)</w:t>
      </w:r>
      <w:r>
        <w:rPr>
          <w:szCs w:val="28"/>
        </w:rPr>
        <w:t>статью 4 дополнить пунктом 1</w:t>
      </w:r>
      <w:r w:rsidRPr="002E79A4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1743E5" w:rsidRDefault="001743E5" w:rsidP="001743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</w:t>
      </w:r>
      <w:r w:rsidRPr="002E79A4">
        <w:rPr>
          <w:szCs w:val="28"/>
          <w:vertAlign w:val="superscript"/>
        </w:rPr>
        <w:t>1</w:t>
      </w:r>
      <w:r>
        <w:rPr>
          <w:szCs w:val="28"/>
        </w:rPr>
        <w:t>)обращаться по вопросам организации отдыха и оздоровления детей в органы государственной власти Приморского края в письменной форме или в форме электронных документов. Ответы указанных органов на эти обращения по требованию заявителя подлежат размещению на официальных сайтах этих органов в информационно-</w:t>
      </w:r>
      <w:r w:rsidR="005B5B08">
        <w:rPr>
          <w:szCs w:val="28"/>
        </w:rPr>
        <w:t>теле</w:t>
      </w:r>
      <w:r>
        <w:rPr>
          <w:szCs w:val="28"/>
        </w:rPr>
        <w:t xml:space="preserve">коммуникационной сети </w:t>
      </w:r>
      <w:r>
        <w:rPr>
          <w:szCs w:val="28"/>
        </w:rPr>
        <w:br/>
        <w:t>"Интернет". Размещенные на официальных сайтах органов государственной власти Приморского края в информационно-</w:t>
      </w:r>
      <w:r w:rsidR="005B5B08">
        <w:rPr>
          <w:szCs w:val="28"/>
        </w:rPr>
        <w:t>теле</w:t>
      </w:r>
      <w:r>
        <w:rPr>
          <w:szCs w:val="28"/>
        </w:rPr>
        <w:t>коммуникационной сети "Интернет" обращения и ответы на эти обращения не должны содержать персональные данные заявителей и детей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1743E5" w:rsidRDefault="001743E5" w:rsidP="001743E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2)в пункте 7 статьи 6 слова "и ведения" заменить словами ", ведения </w:t>
      </w:r>
      <w:r>
        <w:rPr>
          <w:szCs w:val="28"/>
        </w:rPr>
        <w:br/>
        <w:t>и размещения на официальном сайте в информационно-</w:t>
      </w:r>
      <w:r w:rsidR="005B5B08">
        <w:rPr>
          <w:szCs w:val="28"/>
        </w:rPr>
        <w:t>теле</w:t>
      </w:r>
      <w:r>
        <w:rPr>
          <w:szCs w:val="28"/>
        </w:rPr>
        <w:t>коммуникационной сети "Интернет";</w:t>
      </w:r>
    </w:p>
    <w:p w:rsidR="001743E5" w:rsidRDefault="001743E5" w:rsidP="001743E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3)в пункте 3 части 2 статьи 7 слова "и ведет" заменить словами ", ведет </w:t>
      </w:r>
      <w:r>
        <w:rPr>
          <w:szCs w:val="28"/>
        </w:rPr>
        <w:br/>
        <w:t>и размещает на своем официальном сайте в информационно-</w:t>
      </w:r>
      <w:r w:rsidR="005B5B08">
        <w:rPr>
          <w:szCs w:val="28"/>
        </w:rPr>
        <w:t>теле</w:t>
      </w:r>
      <w:r>
        <w:rPr>
          <w:szCs w:val="28"/>
        </w:rPr>
        <w:t>коммуникационной сети "Интернет".</w:t>
      </w:r>
    </w:p>
    <w:p w:rsidR="001743E5" w:rsidRDefault="001743E5" w:rsidP="001743E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743E5" w:rsidRPr="008E1AC3" w:rsidRDefault="001743E5" w:rsidP="001743E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E1AC3">
        <w:rPr>
          <w:szCs w:val="28"/>
        </w:rPr>
        <w:t>СТАТЬЯ 2.</w:t>
      </w:r>
    </w:p>
    <w:p w:rsidR="001743E5" w:rsidRPr="009D7732" w:rsidRDefault="001743E5" w:rsidP="00174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732">
        <w:rPr>
          <w:rFonts w:ascii="Times New Roman" w:hAnsi="Times New Roman" w:cs="Times New Roman"/>
          <w:sz w:val="28"/>
          <w:szCs w:val="28"/>
        </w:rPr>
        <w:t xml:space="preserve">Настоящий Закон вступает </w:t>
      </w:r>
      <w:r>
        <w:rPr>
          <w:rFonts w:ascii="Times New Roman" w:hAnsi="Times New Roman" w:cs="Times New Roman"/>
          <w:sz w:val="28"/>
          <w:szCs w:val="28"/>
        </w:rPr>
        <w:t xml:space="preserve">в силу по истечении 10 дней </w:t>
      </w:r>
      <w:r w:rsidRPr="009D7732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1743E5" w:rsidRDefault="001743E5" w:rsidP="001743E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43E5" w:rsidRDefault="001743E5" w:rsidP="001743E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43E5" w:rsidRDefault="001743E5" w:rsidP="001743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1743E5" w:rsidP="001743E5">
      <w:pPr>
        <w:tabs>
          <w:tab w:val="right" w:pos="9354"/>
        </w:tabs>
        <w:rPr>
          <w:szCs w:val="28"/>
        </w:rPr>
      </w:pPr>
      <w:r w:rsidRPr="0033684D">
        <w:rPr>
          <w:szCs w:val="28"/>
        </w:rPr>
        <w:t>Губернатор</w:t>
      </w:r>
      <w:r>
        <w:rPr>
          <w:szCs w:val="28"/>
        </w:rPr>
        <w:t>а</w:t>
      </w:r>
      <w:r w:rsidRPr="0033684D">
        <w:rPr>
          <w:szCs w:val="28"/>
        </w:rPr>
        <w:t xml:space="preserve"> края</w:t>
      </w:r>
      <w:r>
        <w:rPr>
          <w:szCs w:val="28"/>
        </w:rPr>
        <w:tab/>
        <w:t>А.В. Тарасенко</w:t>
      </w:r>
    </w:p>
    <w:p w:rsidR="0002360D" w:rsidRDefault="0002360D" w:rsidP="001743E5">
      <w:pPr>
        <w:tabs>
          <w:tab w:val="right" w:pos="9354"/>
        </w:tabs>
        <w:rPr>
          <w:szCs w:val="28"/>
        </w:rPr>
      </w:pPr>
    </w:p>
    <w:p w:rsidR="0002360D" w:rsidRDefault="0002360D" w:rsidP="0002360D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2360D" w:rsidRDefault="0002360D" w:rsidP="0002360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7 июня 2018 года</w:t>
      </w:r>
    </w:p>
    <w:p w:rsidR="001743E5" w:rsidRDefault="0002360D" w:rsidP="001743E5">
      <w:pPr>
        <w:tabs>
          <w:tab w:val="right" w:pos="9354"/>
        </w:tabs>
      </w:pPr>
      <w:r>
        <w:rPr>
          <w:szCs w:val="28"/>
        </w:rPr>
        <w:t>№ 29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sectPr w:rsidR="001743E5" w:rsidSect="001743E5">
      <w:pgSz w:w="11906" w:h="16838"/>
      <w:pgMar w:top="851" w:right="851" w:bottom="426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337" w:rsidRDefault="00753337">
      <w:r>
        <w:separator/>
      </w:r>
    </w:p>
  </w:endnote>
  <w:endnote w:type="continuationSeparator" w:id="0">
    <w:p w:rsidR="00753337" w:rsidRDefault="0075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337" w:rsidRDefault="00753337">
      <w:r>
        <w:separator/>
      </w:r>
    </w:p>
  </w:footnote>
  <w:footnote w:type="continuationSeparator" w:id="0">
    <w:p w:rsidR="00753337" w:rsidRDefault="007533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E5"/>
    <w:rsid w:val="0002360D"/>
    <w:rsid w:val="0003291F"/>
    <w:rsid w:val="000D02ED"/>
    <w:rsid w:val="001743E5"/>
    <w:rsid w:val="00380EE1"/>
    <w:rsid w:val="003B26E7"/>
    <w:rsid w:val="0047435B"/>
    <w:rsid w:val="005A2827"/>
    <w:rsid w:val="005B5B08"/>
    <w:rsid w:val="0075333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743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1743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743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1743E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5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2018-05-31T04:29:00Z</cp:lastPrinted>
  <dcterms:created xsi:type="dcterms:W3CDTF">2018-06-07T06:26:00Z</dcterms:created>
  <dcterms:modified xsi:type="dcterms:W3CDTF">2018-06-07T06:26:00Z</dcterms:modified>
</cp:coreProperties>
</file>