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4pt" o:ole="" fillcolor="window">
                  <v:imagedata r:id="rId7" o:title=""/>
                </v:shape>
                <o:OLEObject Type="Embed" ProgID="Word.Picture.8" ShapeID="_x0000_i1025" DrawAspect="Content" ObjectID="_15898937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799D" w:rsidRPr="00153753" w:rsidRDefault="008E799D" w:rsidP="008E799D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9 ЗАКОНА ПРИМОРСКОГО КРАЯ "О ЗАЩИТЕ ПРАВ РЕБЕНКА В ПРИМОРСКОМ КРАЕ"</w:t>
      </w:r>
    </w:p>
    <w:p w:rsidR="008E799D" w:rsidRPr="00507738" w:rsidRDefault="008E799D" w:rsidP="008E799D">
      <w:pPr>
        <w:pStyle w:val="a3"/>
        <w:rPr>
          <w:szCs w:val="28"/>
        </w:rPr>
      </w:pPr>
    </w:p>
    <w:p w:rsidR="008E799D" w:rsidRDefault="008E799D" w:rsidP="008E799D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2018 года</w:t>
      </w:r>
    </w:p>
    <w:p w:rsidR="008E799D" w:rsidRDefault="008E799D" w:rsidP="008E799D">
      <w:pPr>
        <w:ind w:firstLine="720"/>
        <w:jc w:val="both"/>
        <w:rPr>
          <w:szCs w:val="28"/>
        </w:rPr>
      </w:pPr>
    </w:p>
    <w:p w:rsidR="008E799D" w:rsidRPr="0036644D" w:rsidRDefault="008E799D" w:rsidP="008E799D">
      <w:pPr>
        <w:ind w:firstLine="720"/>
        <w:jc w:val="both"/>
        <w:rPr>
          <w:szCs w:val="28"/>
        </w:rPr>
      </w:pPr>
      <w:r w:rsidRPr="0036644D">
        <w:rPr>
          <w:szCs w:val="28"/>
        </w:rPr>
        <w:t>СТАТЬЯ 1.</w:t>
      </w:r>
    </w:p>
    <w:p w:rsidR="008E799D" w:rsidRPr="0036644D" w:rsidRDefault="008E799D" w:rsidP="008E7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6644D">
        <w:rPr>
          <w:szCs w:val="28"/>
        </w:rPr>
        <w:t xml:space="preserve">Внести в </w:t>
      </w:r>
      <w:r>
        <w:rPr>
          <w:szCs w:val="28"/>
        </w:rPr>
        <w:t xml:space="preserve">статью 9 </w:t>
      </w:r>
      <w:r w:rsidRPr="0036644D">
        <w:rPr>
          <w:szCs w:val="28"/>
        </w:rPr>
        <w:t>Закон</w:t>
      </w:r>
      <w:r>
        <w:rPr>
          <w:szCs w:val="28"/>
        </w:rPr>
        <w:t>а</w:t>
      </w:r>
      <w:r w:rsidRPr="0036644D">
        <w:rPr>
          <w:szCs w:val="28"/>
        </w:rPr>
        <w:t xml:space="preserve"> Приморского края от </w:t>
      </w:r>
      <w:r>
        <w:rPr>
          <w:szCs w:val="28"/>
        </w:rPr>
        <w:t>29 декабря 2004</w:t>
      </w:r>
      <w:r w:rsidRPr="0036644D">
        <w:rPr>
          <w:szCs w:val="28"/>
        </w:rPr>
        <w:t xml:space="preserve"> года </w:t>
      </w:r>
      <w:r>
        <w:rPr>
          <w:szCs w:val="28"/>
        </w:rPr>
        <w:br/>
      </w:r>
      <w:r w:rsidRPr="0036644D">
        <w:rPr>
          <w:szCs w:val="28"/>
        </w:rPr>
        <w:t xml:space="preserve">№ </w:t>
      </w:r>
      <w:r>
        <w:rPr>
          <w:szCs w:val="28"/>
        </w:rPr>
        <w:t>217</w:t>
      </w:r>
      <w:r w:rsidRPr="0036644D">
        <w:rPr>
          <w:szCs w:val="28"/>
        </w:rPr>
        <w:t xml:space="preserve">-КЗ "О </w:t>
      </w:r>
      <w:r>
        <w:rPr>
          <w:szCs w:val="28"/>
        </w:rPr>
        <w:t>защите прав ребенка</w:t>
      </w:r>
      <w:r w:rsidRPr="0036644D">
        <w:rPr>
          <w:szCs w:val="28"/>
        </w:rPr>
        <w:t xml:space="preserve"> в Приморском крае" (Ведомости Законодательного Собрания Приморского края,</w:t>
      </w:r>
      <w:r w:rsidRPr="00637325">
        <w:rPr>
          <w:szCs w:val="28"/>
        </w:rPr>
        <w:t xml:space="preserve"> </w:t>
      </w:r>
      <w:r>
        <w:rPr>
          <w:szCs w:val="28"/>
        </w:rPr>
        <w:t xml:space="preserve">2004, № 84, стр. 41; 2005, </w:t>
      </w:r>
      <w:r>
        <w:rPr>
          <w:szCs w:val="28"/>
        </w:rPr>
        <w:br/>
        <w:t>№ 114, стр. 35; 2006, № 2, стр. 34; 2007, № 10, стр. 21; 2008, № 83, стр. 183, стр. 184;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2010, № 151, стр. 11, № 163, стр. 7, № 167, стр. 69; 2012, № 25, </w:t>
      </w:r>
      <w:r>
        <w:rPr>
          <w:szCs w:val="28"/>
        </w:rPr>
        <w:br/>
        <w:t xml:space="preserve">стр. 5, № 27, стр. 53, № 35, стр. 26; 2013, № 55, стр. 58, № 57, стр. 39, № 67, стр. 42; 2015, № 112, стр. 22, № 135, стр. 45, стр. 56; 2016, № 151, стр. 51, </w:t>
      </w:r>
      <w:r>
        <w:rPr>
          <w:szCs w:val="28"/>
        </w:rPr>
        <w:br/>
        <w:t>№ 7, стр. 47;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2017, № 18, стр. 30</w:t>
      </w:r>
      <w:r w:rsidRPr="0036644D">
        <w:rPr>
          <w:szCs w:val="28"/>
        </w:rPr>
        <w:t>) следующ</w:t>
      </w:r>
      <w:r>
        <w:rPr>
          <w:szCs w:val="28"/>
        </w:rPr>
        <w:t>е</w:t>
      </w:r>
      <w:r w:rsidRPr="0036644D">
        <w:rPr>
          <w:szCs w:val="28"/>
        </w:rPr>
        <w:t>е изменени</w:t>
      </w:r>
      <w:r>
        <w:rPr>
          <w:szCs w:val="28"/>
        </w:rPr>
        <w:t>е</w:t>
      </w:r>
      <w:r w:rsidRPr="0036644D">
        <w:rPr>
          <w:szCs w:val="28"/>
        </w:rPr>
        <w:t>:</w:t>
      </w:r>
      <w:proofErr w:type="gramEnd"/>
    </w:p>
    <w:p w:rsidR="008E799D" w:rsidRDefault="008E799D" w:rsidP="008E799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</w:t>
      </w:r>
      <w:r w:rsidRPr="001F1747">
        <w:rPr>
          <w:szCs w:val="28"/>
          <w:vertAlign w:val="superscript"/>
        </w:rPr>
        <w:t>1</w:t>
      </w:r>
      <w:r>
        <w:rPr>
          <w:szCs w:val="28"/>
        </w:rPr>
        <w:t xml:space="preserve"> после слов "в сфере организации отдыха и оздоровления детей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"разработку и утверждение списка рекомендуемых туристских маршрутов (других маршрутов передвижения)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оздоровления, размещение его на официальном сайте уполномоченного органа исполнительной власти Приморского края в сфере образования в сети "Интернет"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>.</w:t>
      </w:r>
    </w:p>
    <w:p w:rsidR="008E799D" w:rsidRPr="00714058" w:rsidRDefault="008E799D" w:rsidP="008E799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E799D" w:rsidRPr="008E1AC3" w:rsidRDefault="008E799D" w:rsidP="008E799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E1AC3">
        <w:rPr>
          <w:szCs w:val="28"/>
        </w:rPr>
        <w:t>СТАТЬЯ 2.</w:t>
      </w:r>
    </w:p>
    <w:p w:rsidR="008E799D" w:rsidRPr="009D7732" w:rsidRDefault="008E799D" w:rsidP="008E7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732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>
        <w:rPr>
          <w:rFonts w:ascii="Times New Roman" w:hAnsi="Times New Roman" w:cs="Times New Roman"/>
          <w:sz w:val="28"/>
          <w:szCs w:val="28"/>
        </w:rPr>
        <w:t xml:space="preserve">в силу по истечении 10 дней </w:t>
      </w:r>
      <w:r w:rsidRPr="009D7732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8E799D" w:rsidRDefault="008E799D" w:rsidP="008E79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799D" w:rsidRDefault="008E799D" w:rsidP="008E79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799D" w:rsidRDefault="008E799D" w:rsidP="008E79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799D" w:rsidRDefault="008E799D" w:rsidP="008E7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8E799D" w:rsidP="00644DC2">
      <w:pPr>
        <w:tabs>
          <w:tab w:val="right" w:pos="9354"/>
        </w:tabs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 w:rsidR="00644DC2">
        <w:rPr>
          <w:szCs w:val="28"/>
        </w:rPr>
        <w:tab/>
      </w:r>
      <w:r>
        <w:rPr>
          <w:szCs w:val="28"/>
        </w:rPr>
        <w:t>А.В. Тарасенко</w:t>
      </w:r>
    </w:p>
    <w:p w:rsidR="00C6369E" w:rsidRDefault="00C6369E" w:rsidP="00644DC2">
      <w:pPr>
        <w:tabs>
          <w:tab w:val="right" w:pos="9354"/>
        </w:tabs>
        <w:rPr>
          <w:szCs w:val="28"/>
        </w:rPr>
      </w:pPr>
    </w:p>
    <w:p w:rsidR="00C6369E" w:rsidRDefault="00C6369E" w:rsidP="00C6369E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6369E" w:rsidRDefault="00C6369E" w:rsidP="00C6369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C6369E" w:rsidRDefault="00C6369E" w:rsidP="00C6369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C6369E" w:rsidRDefault="00C6369E" w:rsidP="00644DC2">
      <w:pPr>
        <w:tabs>
          <w:tab w:val="right" w:pos="9354"/>
        </w:tabs>
        <w:rPr>
          <w:szCs w:val="28"/>
        </w:rPr>
      </w:pPr>
    </w:p>
    <w:p w:rsidR="00644DC2" w:rsidRDefault="00644DC2" w:rsidP="008E799D">
      <w:pPr>
        <w:rPr>
          <w:szCs w:val="28"/>
        </w:rPr>
      </w:pPr>
    </w:p>
    <w:p w:rsidR="00644DC2" w:rsidRDefault="00644DC2" w:rsidP="008E799D">
      <w:pPr>
        <w:rPr>
          <w:szCs w:val="28"/>
        </w:rPr>
      </w:pPr>
    </w:p>
    <w:p w:rsidR="00644DC2" w:rsidRDefault="00644DC2" w:rsidP="008E799D"/>
    <w:p w:rsidR="00644DC2" w:rsidRDefault="00644DC2" w:rsidP="008E799D"/>
    <w:sectPr w:rsidR="00644DC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A7B" w:rsidRDefault="00653A7B">
      <w:r>
        <w:separator/>
      </w:r>
    </w:p>
  </w:endnote>
  <w:endnote w:type="continuationSeparator" w:id="0">
    <w:p w:rsidR="00653A7B" w:rsidRDefault="00653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A7B" w:rsidRDefault="00653A7B">
      <w:r>
        <w:separator/>
      </w:r>
    </w:p>
  </w:footnote>
  <w:footnote w:type="continuationSeparator" w:id="0">
    <w:p w:rsidR="00653A7B" w:rsidRDefault="00653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99D"/>
    <w:rsid w:val="0003291F"/>
    <w:rsid w:val="000D02ED"/>
    <w:rsid w:val="00380EE1"/>
    <w:rsid w:val="003B26E7"/>
    <w:rsid w:val="0047435B"/>
    <w:rsid w:val="005A2827"/>
    <w:rsid w:val="00644DC2"/>
    <w:rsid w:val="00653A7B"/>
    <w:rsid w:val="007B3D98"/>
    <w:rsid w:val="008E799D"/>
    <w:rsid w:val="00A4794A"/>
    <w:rsid w:val="00AB70F9"/>
    <w:rsid w:val="00AC31EC"/>
    <w:rsid w:val="00B14397"/>
    <w:rsid w:val="00BE0544"/>
    <w:rsid w:val="00C6369E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E7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E799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E7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E79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2018-05-30T04:08:00Z</cp:lastPrinted>
  <dcterms:created xsi:type="dcterms:W3CDTF">2018-06-07T06:23:00Z</dcterms:created>
  <dcterms:modified xsi:type="dcterms:W3CDTF">2018-06-07T06:23:00Z</dcterms:modified>
</cp:coreProperties>
</file>