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8932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2BBE" w:rsidRDefault="00322BBE" w:rsidP="00322BBE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</w:t>
      </w:r>
    </w:p>
    <w:p w:rsidR="00322BBE" w:rsidRDefault="00322BBE" w:rsidP="00322BBE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"О ЗАКОНОДАТЕЛЬНОМ СОБРАНИИ ПРИМОРСКОГО КРАЯ" </w:t>
      </w:r>
    </w:p>
    <w:p w:rsidR="00322BBE" w:rsidRDefault="00322BBE" w:rsidP="00322BBE">
      <w:pPr>
        <w:pStyle w:val="a3"/>
        <w:tabs>
          <w:tab w:val="clear" w:pos="4153"/>
          <w:tab w:val="clear" w:pos="8306"/>
        </w:tabs>
      </w:pPr>
    </w:p>
    <w:p w:rsidR="00322BBE" w:rsidRDefault="00322BBE" w:rsidP="00322BBE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30 мая</w:t>
      </w:r>
      <w:r>
        <w:br/>
        <w:t>2018 года</w:t>
      </w:r>
    </w:p>
    <w:p w:rsidR="00322BBE" w:rsidRDefault="00322BBE" w:rsidP="00322BBE">
      <w:pPr>
        <w:ind w:firstLine="720"/>
      </w:pPr>
    </w:p>
    <w:p w:rsidR="00322BBE" w:rsidRDefault="00322BBE" w:rsidP="00322BBE">
      <w:pPr>
        <w:ind w:firstLine="720"/>
      </w:pPr>
      <w:r>
        <w:t>СТАТЬЯ 1.</w:t>
      </w:r>
    </w:p>
    <w:p w:rsidR="00322BBE" w:rsidRDefault="00322BBE" w:rsidP="00322BBE">
      <w:pPr>
        <w:ind w:firstLine="720"/>
        <w:jc w:val="both"/>
      </w:pPr>
      <w:proofErr w:type="gramStart"/>
      <w:r>
        <w:t xml:space="preserve">Внести в Закон Приморского края от 5 мая 1995 года </w:t>
      </w:r>
      <w:r>
        <w:br/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</w:t>
      </w:r>
      <w:proofErr w:type="gramEnd"/>
      <w:r>
        <w:t xml:space="preserve"> </w:t>
      </w:r>
      <w:proofErr w:type="gramStart"/>
      <w:r>
        <w:t xml:space="preserve">2002, </w:t>
      </w:r>
      <w:r>
        <w:br/>
        <w:t>№ 105, стр. 17, № 6, стр. 10; 2003, № 35, стр. 8; 2005, № 90, стр. 4; 2006, № 4, стр. 99; 2007, № 14, стр. 46; 2008, № 68, стр. 125, № 89, стр. 14; 2009, № 107,</w:t>
      </w:r>
      <w:r>
        <w:br/>
        <w:t>стр. 32, № 118, стр. 44; 2010, № 157, стр. 20, № 163, стр. 39; 2011, № 176,</w:t>
      </w:r>
      <w:r>
        <w:br/>
        <w:t>стр. 20, № 201, стр. 19;</w:t>
      </w:r>
      <w:proofErr w:type="gramEnd"/>
      <w:r>
        <w:t xml:space="preserve"> </w:t>
      </w:r>
      <w:proofErr w:type="gramStart"/>
      <w:r>
        <w:t>2012, № 30, стр. 37, № 35, стр. 26, стр. 226; 2013,</w:t>
      </w:r>
      <w:r>
        <w:br/>
        <w:t>№ 46, стр. 19, № 52, стр. 47, № 55, стр. 37, № 62, стр. 48; 2014, № 86, стр. 12, № 89, стр. 40, № 98, стр. 54; 2015, № 141, стр. 60, № 145, стр. 51; 2016, № 148, стр. 39, № 1, стр. 17, № 7, стр. 62;</w:t>
      </w:r>
      <w:proofErr w:type="gramEnd"/>
      <w:r>
        <w:t xml:space="preserve"> </w:t>
      </w:r>
      <w:proofErr w:type="gramStart"/>
      <w:r>
        <w:t>2017, № 18, стр. 33, № 20, стр. 32, № 38, стр. 12; 2018, № 49, стр. 12) следующие изменения:</w:t>
      </w:r>
      <w:proofErr w:type="gramEnd"/>
    </w:p>
    <w:p w:rsidR="00322BBE" w:rsidRDefault="00322BBE" w:rsidP="00322BBE">
      <w:pPr>
        <w:ind w:firstLine="720"/>
        <w:jc w:val="both"/>
      </w:pPr>
      <w:r>
        <w:t>1)статью 19 дополнить пунктом 17</w:t>
      </w:r>
      <w:r>
        <w:rPr>
          <w:vertAlign w:val="superscript"/>
        </w:rPr>
        <w:t xml:space="preserve">2 </w:t>
      </w:r>
      <w:r>
        <w:t>следующего содержания:</w:t>
      </w:r>
    </w:p>
    <w:p w:rsidR="00322BBE" w:rsidRPr="00A33272" w:rsidRDefault="00322BBE" w:rsidP="00322BBE">
      <w:pPr>
        <w:ind w:firstLine="720"/>
        <w:jc w:val="both"/>
      </w:pPr>
      <w:proofErr w:type="gramStart"/>
      <w:r>
        <w:t>"17</w:t>
      </w:r>
      <w:r>
        <w:rPr>
          <w:vertAlign w:val="superscript"/>
        </w:rPr>
        <w:t>2</w:t>
      </w:r>
      <w:r>
        <w:t xml:space="preserve">.Рассмотрение ежегодного публичного отчета о </w:t>
      </w:r>
      <w:r w:rsidRPr="00AD586D">
        <w:t>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</w:t>
      </w:r>
      <w:r>
        <w:t>, представленного Губернатором Приморского края;";</w:t>
      </w:r>
      <w:proofErr w:type="gramEnd"/>
    </w:p>
    <w:p w:rsidR="00322BBE" w:rsidRDefault="00322BBE" w:rsidP="00322BBE">
      <w:pPr>
        <w:ind w:firstLine="720"/>
        <w:jc w:val="both"/>
      </w:pPr>
      <w:r>
        <w:t>2)пункт 2 статьи 22 дополнить абзацем следующего содержания:</w:t>
      </w:r>
    </w:p>
    <w:p w:rsidR="00322BBE" w:rsidRDefault="00322BBE" w:rsidP="00322BBE">
      <w:pPr>
        <w:ind w:firstLine="720"/>
        <w:jc w:val="both"/>
      </w:pPr>
      <w:proofErr w:type="gramStart"/>
      <w:r>
        <w:t xml:space="preserve">"Законодательное Собрание рассматривает ежегодный публичный отчет </w:t>
      </w:r>
      <w:r w:rsidRPr="00D75E89">
        <w:t>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</w:t>
      </w:r>
      <w:r>
        <w:t>анных организаций, представленный</w:t>
      </w:r>
      <w:r w:rsidRPr="00D75E89">
        <w:t xml:space="preserve"> Губернатором Приморского края</w:t>
      </w:r>
      <w:r>
        <w:t>.".</w:t>
      </w:r>
      <w:proofErr w:type="gramEnd"/>
    </w:p>
    <w:p w:rsidR="00322BBE" w:rsidRDefault="00322BBE" w:rsidP="00322BBE">
      <w:pPr>
        <w:ind w:firstLine="720"/>
        <w:jc w:val="both"/>
      </w:pPr>
    </w:p>
    <w:p w:rsidR="00322BBE" w:rsidRDefault="00322BBE" w:rsidP="00322BBE">
      <w:pPr>
        <w:ind w:firstLine="720"/>
        <w:jc w:val="both"/>
      </w:pPr>
    </w:p>
    <w:p w:rsidR="00322BBE" w:rsidRDefault="00322BBE" w:rsidP="00322BBE">
      <w:pPr>
        <w:ind w:firstLine="720"/>
        <w:jc w:val="both"/>
      </w:pPr>
    </w:p>
    <w:p w:rsidR="00322BBE" w:rsidRDefault="00322BBE" w:rsidP="00322BBE">
      <w:pPr>
        <w:ind w:firstLine="720"/>
        <w:jc w:val="both"/>
      </w:pPr>
    </w:p>
    <w:p w:rsidR="00322BBE" w:rsidRDefault="00322BBE" w:rsidP="00322BBE">
      <w:pPr>
        <w:ind w:firstLine="720"/>
        <w:jc w:val="both"/>
      </w:pPr>
      <w:r>
        <w:lastRenderedPageBreak/>
        <w:t>СТАТЬЯ 2.</w:t>
      </w:r>
    </w:p>
    <w:p w:rsidR="00322BBE" w:rsidRDefault="00322BBE" w:rsidP="00322BBE">
      <w:pPr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322BBE" w:rsidRDefault="00322BBE" w:rsidP="00322BBE">
      <w:pPr>
        <w:ind w:firstLine="720"/>
        <w:jc w:val="both"/>
      </w:pPr>
    </w:p>
    <w:p w:rsidR="00322BBE" w:rsidRDefault="00322BBE" w:rsidP="00322BBE">
      <w:pPr>
        <w:ind w:firstLine="720"/>
        <w:jc w:val="both"/>
      </w:pPr>
    </w:p>
    <w:p w:rsidR="00322BBE" w:rsidRDefault="00322BBE" w:rsidP="00322BBE">
      <w:pPr>
        <w:ind w:firstLine="720"/>
        <w:jc w:val="both"/>
      </w:pPr>
    </w:p>
    <w:p w:rsidR="00322BBE" w:rsidRPr="00FC1917" w:rsidRDefault="00322BBE" w:rsidP="00322BBE">
      <w:pPr>
        <w:jc w:val="both"/>
        <w:rPr>
          <w:szCs w:val="28"/>
        </w:rPr>
      </w:pPr>
      <w:r w:rsidRPr="00FC1917">
        <w:rPr>
          <w:szCs w:val="28"/>
        </w:rPr>
        <w:t xml:space="preserve">Временно </w:t>
      </w:r>
      <w:proofErr w:type="gramStart"/>
      <w:r w:rsidRPr="00FC1917">
        <w:rPr>
          <w:szCs w:val="28"/>
        </w:rPr>
        <w:t>исполняющий</w:t>
      </w:r>
      <w:proofErr w:type="gramEnd"/>
      <w:r w:rsidRPr="00FC1917">
        <w:rPr>
          <w:szCs w:val="28"/>
        </w:rPr>
        <w:t xml:space="preserve"> обязанности</w:t>
      </w:r>
    </w:p>
    <w:p w:rsidR="00322BBE" w:rsidRDefault="00322BBE" w:rsidP="00322BBE">
      <w:pPr>
        <w:jc w:val="both"/>
        <w:rPr>
          <w:szCs w:val="28"/>
        </w:rPr>
      </w:pPr>
      <w:r w:rsidRPr="00FC1917">
        <w:rPr>
          <w:szCs w:val="28"/>
        </w:rPr>
        <w:t xml:space="preserve">Губернатора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      </w:t>
      </w:r>
      <w:r>
        <w:rPr>
          <w:szCs w:val="28"/>
        </w:rPr>
        <w:t xml:space="preserve"> </w:t>
      </w:r>
      <w:r w:rsidRPr="00FC1917">
        <w:rPr>
          <w:szCs w:val="28"/>
        </w:rPr>
        <w:t xml:space="preserve">   А.В. Тарасенко</w:t>
      </w:r>
    </w:p>
    <w:p w:rsidR="00896202" w:rsidRDefault="00896202" w:rsidP="00322BBE">
      <w:pPr>
        <w:jc w:val="both"/>
        <w:rPr>
          <w:szCs w:val="28"/>
        </w:rPr>
      </w:pPr>
    </w:p>
    <w:p w:rsidR="00896202" w:rsidRDefault="00896202" w:rsidP="00896202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96202" w:rsidRDefault="00896202" w:rsidP="0089620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7 июня 2018 года</w:t>
      </w:r>
    </w:p>
    <w:p w:rsidR="00896202" w:rsidRDefault="00896202" w:rsidP="0089620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29</w:t>
      </w:r>
      <w:r>
        <w:rPr>
          <w:szCs w:val="28"/>
        </w:rPr>
        <w:t>1</w:t>
      </w:r>
      <w:r>
        <w:rPr>
          <w:szCs w:val="28"/>
        </w:rPr>
        <w:t>-КЗ</w:t>
      </w:r>
    </w:p>
    <w:bookmarkEnd w:id="0"/>
    <w:p w:rsidR="00896202" w:rsidRPr="00FC1917" w:rsidRDefault="00896202" w:rsidP="00322BBE">
      <w:pPr>
        <w:jc w:val="both"/>
        <w:rPr>
          <w:szCs w:val="28"/>
        </w:rPr>
      </w:pPr>
    </w:p>
    <w:p w:rsidR="00BE0544" w:rsidRDefault="00BE0544" w:rsidP="00DB4074"/>
    <w:sectPr w:rsidR="00BE0544" w:rsidSect="00322BB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76E" w:rsidRDefault="00B2176E">
      <w:r>
        <w:separator/>
      </w:r>
    </w:p>
  </w:endnote>
  <w:endnote w:type="continuationSeparator" w:id="0">
    <w:p w:rsidR="00B2176E" w:rsidRDefault="00B2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76E" w:rsidRDefault="00B2176E">
      <w:r>
        <w:separator/>
      </w:r>
    </w:p>
  </w:footnote>
  <w:footnote w:type="continuationSeparator" w:id="0">
    <w:p w:rsidR="00B2176E" w:rsidRDefault="00B21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BBE" w:rsidRDefault="00322BBE" w:rsidP="00322BB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9620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BE"/>
    <w:rsid w:val="0003291F"/>
    <w:rsid w:val="000D02ED"/>
    <w:rsid w:val="00322BBE"/>
    <w:rsid w:val="00380EE1"/>
    <w:rsid w:val="003B26E7"/>
    <w:rsid w:val="0047435B"/>
    <w:rsid w:val="005A2827"/>
    <w:rsid w:val="007B3D98"/>
    <w:rsid w:val="00896202"/>
    <w:rsid w:val="00A4794A"/>
    <w:rsid w:val="00AB70F9"/>
    <w:rsid w:val="00AC31EC"/>
    <w:rsid w:val="00B14397"/>
    <w:rsid w:val="00B2176E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22BB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22BB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1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2018-05-30T22:18:00Z</cp:lastPrinted>
  <dcterms:created xsi:type="dcterms:W3CDTF">2018-06-07T06:14:00Z</dcterms:created>
  <dcterms:modified xsi:type="dcterms:W3CDTF">2018-06-07T06:14:00Z</dcterms:modified>
</cp:coreProperties>
</file>