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.15pt" o:ole="" fillcolor="window">
                  <v:imagedata r:id="rId7" o:title=""/>
                </v:shape>
                <o:OLEObject Type="Embed" ProgID="Word.Picture.8" ShapeID="_x0000_i1025" DrawAspect="Content" ObjectID="_158936685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20B9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20B96">
              <w:rPr>
                <w:szCs w:val="28"/>
              </w:rPr>
              <w:t>845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20B9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20B9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>"</w:t>
            </w:r>
            <w:r>
              <w:rPr>
                <w:szCs w:val="28"/>
              </w:rPr>
              <w:t xml:space="preserve">О внесении изменений в Закон Приморского края </w:t>
            </w:r>
            <w:r>
              <w:t>"</w:t>
            </w:r>
            <w:r>
              <w:rPr>
                <w:szCs w:val="28"/>
              </w:rPr>
              <w:t>О наградах Приморского края</w:t>
            </w:r>
            <w:r>
              <w:t>"</w:t>
            </w:r>
          </w:p>
          <w:p w:rsidR="000B3FB2" w:rsidRPr="00520B96" w:rsidRDefault="000B3FB2" w:rsidP="0094344A">
            <w:pPr>
              <w:ind w:left="-108"/>
              <w:jc w:val="both"/>
            </w:pPr>
          </w:p>
        </w:tc>
      </w:tr>
    </w:tbl>
    <w:p w:rsidR="00520B96" w:rsidRDefault="00520B96" w:rsidP="00520B9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520B96" w:rsidRDefault="00520B96" w:rsidP="00520B96">
      <w:pPr>
        <w:pStyle w:val="a3"/>
        <w:tabs>
          <w:tab w:val="clear" w:pos="4153"/>
          <w:tab w:val="clear" w:pos="8306"/>
        </w:tabs>
      </w:pPr>
    </w:p>
    <w:p w:rsidR="00520B96" w:rsidRDefault="00520B96" w:rsidP="00520B9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20B96" w:rsidRDefault="00520B96" w:rsidP="00520B96"/>
    <w:p w:rsidR="00520B96" w:rsidRDefault="00520B96" w:rsidP="00520B96">
      <w:pPr>
        <w:ind w:firstLine="709"/>
        <w:jc w:val="both"/>
      </w:pPr>
      <w:r>
        <w:t>1.Принять Закон Приморского края "</w:t>
      </w:r>
      <w:r>
        <w:rPr>
          <w:szCs w:val="28"/>
        </w:rPr>
        <w:t xml:space="preserve">О внесении изменений в Закон Приморского края </w:t>
      </w:r>
      <w:r>
        <w:t>"</w:t>
      </w:r>
      <w:r>
        <w:rPr>
          <w:szCs w:val="28"/>
        </w:rPr>
        <w:t>О наградах Приморского края</w:t>
      </w:r>
      <w:r>
        <w:t xml:space="preserve">". </w:t>
      </w:r>
    </w:p>
    <w:p w:rsidR="00520B96" w:rsidRDefault="00520B96" w:rsidP="00520B96">
      <w:pPr>
        <w:ind w:firstLine="709"/>
        <w:jc w:val="both"/>
      </w:pPr>
    </w:p>
    <w:p w:rsidR="00520B96" w:rsidRDefault="00520B96" w:rsidP="00520B96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20B96" w:rsidRDefault="00520B96" w:rsidP="00520B9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20B96" w:rsidRDefault="00520B96" w:rsidP="00520B9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520B96" w:rsidRDefault="00520B96" w:rsidP="00520B9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20B96" w:rsidRDefault="00520B96" w:rsidP="00520B9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20B96" w:rsidRDefault="00520B96" w:rsidP="00520B9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520B96" w:rsidP="00520B96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B96" w:rsidRDefault="00520B96">
      <w:r>
        <w:separator/>
      </w:r>
    </w:p>
  </w:endnote>
  <w:endnote w:type="continuationSeparator" w:id="0">
    <w:p w:rsidR="00520B96" w:rsidRDefault="0052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B96" w:rsidRDefault="00520B96">
      <w:r>
        <w:separator/>
      </w:r>
    </w:p>
  </w:footnote>
  <w:footnote w:type="continuationSeparator" w:id="0">
    <w:p w:rsidR="00520B96" w:rsidRDefault="00520B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B9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20B9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20B9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20B9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2018-06-01T04:01:00Z</cp:lastPrinted>
  <dcterms:created xsi:type="dcterms:W3CDTF">2018-06-01T04:00:00Z</dcterms:created>
  <dcterms:modified xsi:type="dcterms:W3CDTF">2018-06-01T04:01:00Z</dcterms:modified>
</cp:coreProperties>
</file>