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36678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1C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1C27">
              <w:rPr>
                <w:szCs w:val="28"/>
              </w:rPr>
              <w:t>8</w:t>
            </w:r>
            <w:r w:rsidR="006C1C27">
              <w:rPr>
                <w:szCs w:val="28"/>
              </w:rPr>
              <w:t>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1C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1C2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0C1DB0">
              <w:rPr>
                <w:szCs w:val="28"/>
              </w:rPr>
              <w:t xml:space="preserve">Закон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0C1DB0">
              <w:t>"</w:t>
            </w:r>
          </w:p>
          <w:p w:rsidR="000B3FB2" w:rsidRPr="006C1C27" w:rsidRDefault="000B3FB2" w:rsidP="0094344A">
            <w:pPr>
              <w:ind w:left="-108"/>
              <w:jc w:val="both"/>
            </w:pPr>
          </w:p>
        </w:tc>
      </w:tr>
    </w:tbl>
    <w:p w:rsidR="006C1C27" w:rsidRDefault="006C1C27" w:rsidP="006C1C2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6C1C27" w:rsidRDefault="006C1C27" w:rsidP="006C1C27">
      <w:pPr>
        <w:pStyle w:val="a3"/>
        <w:tabs>
          <w:tab w:val="clear" w:pos="4153"/>
          <w:tab w:val="clear" w:pos="8306"/>
        </w:tabs>
      </w:pPr>
    </w:p>
    <w:p w:rsidR="006C1C27" w:rsidRDefault="006C1C27" w:rsidP="006C1C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C1C27" w:rsidRDefault="006C1C27" w:rsidP="006C1C27"/>
    <w:p w:rsidR="006C1C27" w:rsidRDefault="006C1C27" w:rsidP="006C1C27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0C1DB0">
        <w:rPr>
          <w:szCs w:val="28"/>
        </w:rPr>
        <w:t xml:space="preserve">Закон Приморского края </w:t>
      </w:r>
      <w:r w:rsidRPr="000C1DB0">
        <w:t>"</w:t>
      </w:r>
      <w:r w:rsidRPr="000C1DB0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0C1DB0">
        <w:t>"</w:t>
      </w:r>
      <w:r>
        <w:t xml:space="preserve"> во втором чтении. </w:t>
      </w:r>
    </w:p>
    <w:p w:rsidR="006C1C27" w:rsidRDefault="006C1C27" w:rsidP="006C1C27">
      <w:pPr>
        <w:ind w:firstLine="709"/>
        <w:jc w:val="both"/>
      </w:pPr>
    </w:p>
    <w:p w:rsidR="006C1C27" w:rsidRDefault="006C1C27" w:rsidP="006C1C27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C1C27" w:rsidRDefault="006C1C27" w:rsidP="006C1C2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C1C27" w:rsidRDefault="006C1C27" w:rsidP="006C1C2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C1C27" w:rsidRDefault="006C1C27" w:rsidP="006C1C2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C1C27" w:rsidRDefault="006C1C27" w:rsidP="006C1C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1C27" w:rsidRDefault="006C1C27" w:rsidP="006C1C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1C27" w:rsidRDefault="006C1C27" w:rsidP="006C1C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6C1C27" w:rsidP="006C1C27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C27" w:rsidRDefault="006C1C27">
      <w:r>
        <w:separator/>
      </w:r>
    </w:p>
  </w:endnote>
  <w:endnote w:type="continuationSeparator" w:id="0">
    <w:p w:rsidR="006C1C27" w:rsidRDefault="006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C27" w:rsidRDefault="006C1C27">
      <w:r>
        <w:separator/>
      </w:r>
    </w:p>
  </w:footnote>
  <w:footnote w:type="continuationSeparator" w:id="0">
    <w:p w:rsidR="006C1C27" w:rsidRDefault="006C1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C2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1C27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C1C2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C1C2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2018-06-01T04:00:00Z</cp:lastPrinted>
  <dcterms:created xsi:type="dcterms:W3CDTF">2018-06-01T03:57:00Z</dcterms:created>
  <dcterms:modified xsi:type="dcterms:W3CDTF">2018-06-01T04:00:00Z</dcterms:modified>
</cp:coreProperties>
</file>