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20643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05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051B">
              <w:rPr>
                <w:szCs w:val="28"/>
              </w:rPr>
              <w:t>869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05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051B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0E059F">
              <w:t xml:space="preserve">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0E059F">
              <w:t>отно</w:t>
            </w:r>
            <w:r>
              <w:t>-</w:t>
            </w:r>
            <w:r w:rsidRPr="000E059F">
              <w:t>шений</w:t>
            </w:r>
            <w:proofErr w:type="spellEnd"/>
            <w:proofErr w:type="gramEnd"/>
            <w:r w:rsidRPr="000E059F">
              <w:t xml:space="preserve"> в Приморском крае"</w:t>
            </w:r>
          </w:p>
          <w:p w:rsidR="000B3FB2" w:rsidRPr="0098051B" w:rsidRDefault="000B3FB2" w:rsidP="0094344A">
            <w:pPr>
              <w:ind w:left="-108"/>
              <w:jc w:val="both"/>
            </w:pPr>
          </w:p>
        </w:tc>
      </w:tr>
    </w:tbl>
    <w:p w:rsidR="0098051B" w:rsidRDefault="0098051B" w:rsidP="0098051B">
      <w:pPr>
        <w:ind w:firstLine="709"/>
      </w:pPr>
      <w:r>
        <w:t>Законодательное Собрание Приморского края</w:t>
      </w:r>
    </w:p>
    <w:p w:rsidR="0098051B" w:rsidRDefault="0098051B" w:rsidP="0098051B"/>
    <w:p w:rsidR="0098051B" w:rsidRDefault="0098051B" w:rsidP="0098051B">
      <w:r>
        <w:t>ПОСТАНОВЛЯЕТ:</w:t>
      </w:r>
    </w:p>
    <w:p w:rsidR="0098051B" w:rsidRDefault="0098051B" w:rsidP="0098051B"/>
    <w:p w:rsidR="0098051B" w:rsidRDefault="0098051B" w:rsidP="0098051B">
      <w:pPr>
        <w:ind w:firstLine="709"/>
        <w:jc w:val="both"/>
      </w:pPr>
      <w:r>
        <w:t xml:space="preserve">1.Принять проект закона Приморского края </w:t>
      </w:r>
      <w:r w:rsidRPr="000E059F">
        <w:t xml:space="preserve">"О внесении изменений в отдельные законодательные акты Приморского края в области регулирования земельных отношений в Приморском крае" </w:t>
      </w:r>
      <w:r>
        <w:t>в первом чтении.</w:t>
      </w:r>
    </w:p>
    <w:p w:rsidR="0098051B" w:rsidRDefault="0098051B" w:rsidP="0098051B">
      <w:pPr>
        <w:ind w:firstLine="709"/>
        <w:jc w:val="both"/>
      </w:pPr>
    </w:p>
    <w:p w:rsidR="0098051B" w:rsidRPr="000E059F" w:rsidRDefault="0098051B" w:rsidP="0098051B">
      <w:pPr>
        <w:ind w:firstLine="709"/>
        <w:jc w:val="both"/>
      </w:pPr>
      <w:r w:rsidRPr="000E059F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</w:t>
      </w:r>
      <w:r>
        <w:t>июня</w:t>
      </w:r>
      <w:r w:rsidRPr="000E059F">
        <w:t xml:space="preserve"> 2018 года.</w:t>
      </w:r>
    </w:p>
    <w:p w:rsidR="0098051B" w:rsidRDefault="0098051B" w:rsidP="0098051B">
      <w:pPr>
        <w:ind w:firstLine="709"/>
        <w:jc w:val="both"/>
      </w:pPr>
    </w:p>
    <w:p w:rsidR="0098051B" w:rsidRDefault="0098051B" w:rsidP="0098051B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8051B" w:rsidRDefault="0098051B" w:rsidP="0098051B">
      <w:pPr>
        <w:ind w:firstLine="709"/>
        <w:jc w:val="both"/>
      </w:pPr>
    </w:p>
    <w:p w:rsidR="0098051B" w:rsidRDefault="0098051B" w:rsidP="0098051B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98051B" w:rsidRDefault="0098051B" w:rsidP="0098051B"/>
    <w:p w:rsidR="0098051B" w:rsidRDefault="0098051B" w:rsidP="0098051B"/>
    <w:p w:rsidR="0098051B" w:rsidRDefault="0098051B" w:rsidP="0098051B"/>
    <w:p w:rsidR="0098051B" w:rsidRDefault="0098051B" w:rsidP="0098051B">
      <w:r>
        <w:t>Председатель</w:t>
      </w:r>
    </w:p>
    <w:p w:rsidR="000B3FB2" w:rsidRDefault="0098051B" w:rsidP="0098051B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51B" w:rsidRDefault="0098051B">
      <w:r>
        <w:separator/>
      </w:r>
    </w:p>
  </w:endnote>
  <w:endnote w:type="continuationSeparator" w:id="0">
    <w:p w:rsidR="0098051B" w:rsidRDefault="00980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51B" w:rsidRDefault="0098051B">
      <w:r>
        <w:separator/>
      </w:r>
    </w:p>
  </w:footnote>
  <w:footnote w:type="continuationSeparator" w:id="0">
    <w:p w:rsidR="0098051B" w:rsidRDefault="00980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51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051B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2018-05-30T07:22:00Z</cp:lastPrinted>
  <dcterms:created xsi:type="dcterms:W3CDTF">2018-05-30T07:22:00Z</dcterms:created>
  <dcterms:modified xsi:type="dcterms:W3CDTF">2018-05-30T07:22:00Z</dcterms:modified>
</cp:coreProperties>
</file>