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20649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4F5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4F50">
              <w:rPr>
                <w:szCs w:val="28"/>
              </w:rPr>
              <w:t>867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4F50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053FBF">
              <w:t>"О внесении изменени</w:t>
            </w:r>
            <w:r>
              <w:t>я</w:t>
            </w:r>
            <w:r w:rsidRPr="00053FBF">
              <w:t xml:space="preserve"> </w:t>
            </w:r>
            <w:r>
              <w:t xml:space="preserve">в статью 3 </w:t>
            </w:r>
            <w:r w:rsidRPr="00053FBF">
              <w:t>Закон</w:t>
            </w:r>
            <w:r>
              <w:t>а</w:t>
            </w:r>
            <w:r w:rsidRPr="00053FBF">
              <w:t xml:space="preserve"> Приморского края "О</w:t>
            </w:r>
            <w:r>
              <w:t xml:space="preserve">б использовании лесов </w:t>
            </w:r>
            <w:r w:rsidRPr="00053FBF">
              <w:t>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74F50" w:rsidRDefault="00074F50" w:rsidP="00074F50">
      <w:pPr>
        <w:ind w:firstLine="709"/>
      </w:pPr>
      <w:r>
        <w:t>Законодательное Собрание Приморского края</w:t>
      </w:r>
    </w:p>
    <w:p w:rsidR="00074F50" w:rsidRDefault="00074F50" w:rsidP="00074F50"/>
    <w:p w:rsidR="00074F50" w:rsidRDefault="00074F50" w:rsidP="00074F50">
      <w:r>
        <w:t>ПОСТАНОВЛЯЕТ:</w:t>
      </w:r>
    </w:p>
    <w:p w:rsidR="00074F50" w:rsidRDefault="00074F50" w:rsidP="00074F50"/>
    <w:p w:rsidR="00074F50" w:rsidRDefault="00074F50" w:rsidP="00074F50">
      <w:pPr>
        <w:ind w:firstLine="709"/>
        <w:jc w:val="both"/>
      </w:pPr>
      <w:r>
        <w:t xml:space="preserve">1.Принять проект закона Приморского края </w:t>
      </w:r>
      <w:r w:rsidRPr="00053FBF">
        <w:t>"О внесении изменени</w:t>
      </w:r>
      <w:r>
        <w:t>я</w:t>
      </w:r>
      <w:r w:rsidRPr="00053FBF">
        <w:t xml:space="preserve"> </w:t>
      </w:r>
      <w:r>
        <w:t xml:space="preserve">в статью 3 </w:t>
      </w:r>
      <w:r w:rsidRPr="00053FBF">
        <w:t>Закон</w:t>
      </w:r>
      <w:r>
        <w:t>а</w:t>
      </w:r>
      <w:r w:rsidRPr="00053FBF">
        <w:t xml:space="preserve"> Приморского края "О</w:t>
      </w:r>
      <w:r>
        <w:t xml:space="preserve">б использовании лесов </w:t>
      </w:r>
      <w:r w:rsidRPr="00053FBF">
        <w:t>в Приморском крае"</w:t>
      </w:r>
      <w:r>
        <w:t xml:space="preserve"> в первом чтении.</w:t>
      </w:r>
    </w:p>
    <w:p w:rsidR="00074F50" w:rsidRDefault="00074F50" w:rsidP="00074F50">
      <w:pPr>
        <w:ind w:firstLine="709"/>
        <w:jc w:val="both"/>
      </w:pPr>
    </w:p>
    <w:p w:rsidR="00074F50" w:rsidRDefault="00074F50" w:rsidP="00074F50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74F50" w:rsidRDefault="00074F50" w:rsidP="00074F50">
      <w:pPr>
        <w:jc w:val="both"/>
      </w:pPr>
    </w:p>
    <w:p w:rsidR="00074F50" w:rsidRDefault="00074F50" w:rsidP="00074F50">
      <w:pPr>
        <w:jc w:val="both"/>
      </w:pPr>
      <w:r>
        <w:tab/>
        <w:t>3.Настоящее постановление вступает в силу со дня его принятия.</w:t>
      </w:r>
    </w:p>
    <w:p w:rsidR="00074F50" w:rsidRDefault="00074F50" w:rsidP="00074F50">
      <w:pPr>
        <w:jc w:val="both"/>
      </w:pPr>
    </w:p>
    <w:p w:rsidR="00074F50" w:rsidRDefault="00074F50" w:rsidP="00074F50">
      <w:pPr>
        <w:jc w:val="both"/>
      </w:pPr>
    </w:p>
    <w:p w:rsidR="00074F50" w:rsidRDefault="00074F50" w:rsidP="00074F50">
      <w:pPr>
        <w:jc w:val="both"/>
      </w:pPr>
    </w:p>
    <w:p w:rsidR="00074F50" w:rsidRDefault="00074F50" w:rsidP="00074F50">
      <w:pPr>
        <w:jc w:val="both"/>
      </w:pPr>
      <w:r>
        <w:t>Председатель</w:t>
      </w:r>
    </w:p>
    <w:p w:rsidR="000B3FB2" w:rsidRDefault="00074F50" w:rsidP="00074F50">
      <w:r>
        <w:t xml:space="preserve">Законодательного Собрания                                                                  </w:t>
      </w:r>
      <w:r w:rsidRPr="00697E32"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F50" w:rsidRDefault="00074F50">
      <w:r>
        <w:separator/>
      </w:r>
    </w:p>
  </w:endnote>
  <w:endnote w:type="continuationSeparator" w:id="0">
    <w:p w:rsidR="00074F50" w:rsidRDefault="0007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F50" w:rsidRDefault="00074F50">
      <w:r>
        <w:separator/>
      </w:r>
    </w:p>
  </w:footnote>
  <w:footnote w:type="continuationSeparator" w:id="0">
    <w:p w:rsidR="00074F50" w:rsidRDefault="00074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F50"/>
    <w:rsid w:val="00057575"/>
    <w:rsid w:val="00074F5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2018-05-30T07:23:00Z</cp:lastPrinted>
  <dcterms:created xsi:type="dcterms:W3CDTF">2018-05-30T07:23:00Z</dcterms:created>
  <dcterms:modified xsi:type="dcterms:W3CDTF">2018-05-30T07:23:00Z</dcterms:modified>
</cp:coreProperties>
</file>