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920435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56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5665">
              <w:t>861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566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5665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</w:r>
            <w:bookmarkStart w:id="0" w:name="_GoBack"/>
            <w:bookmarkEnd w:id="0"/>
            <w:r w:rsidRPr="002344D6"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>на 2018 год и плановый период 2019 и 2020 годов"</w:t>
            </w:r>
          </w:p>
          <w:p w:rsidR="000B3FB2" w:rsidRPr="00575665" w:rsidRDefault="000B3FB2" w:rsidP="0094344A">
            <w:pPr>
              <w:ind w:left="-108"/>
              <w:jc w:val="both"/>
            </w:pPr>
          </w:p>
        </w:tc>
      </w:tr>
    </w:tbl>
    <w:p w:rsidR="00575665" w:rsidRDefault="00575665" w:rsidP="0057566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75665" w:rsidRDefault="00575665" w:rsidP="00575665">
      <w:pPr>
        <w:pStyle w:val="a3"/>
        <w:tabs>
          <w:tab w:val="clear" w:pos="4153"/>
          <w:tab w:val="clear" w:pos="8306"/>
        </w:tabs>
      </w:pPr>
    </w:p>
    <w:p w:rsidR="00575665" w:rsidRDefault="00575665" w:rsidP="0057566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75665" w:rsidRDefault="00575665" w:rsidP="00575665">
      <w:pPr>
        <w:pStyle w:val="a3"/>
        <w:tabs>
          <w:tab w:val="clear" w:pos="4153"/>
          <w:tab w:val="clear" w:pos="8306"/>
        </w:tabs>
      </w:pPr>
    </w:p>
    <w:p w:rsidR="00575665" w:rsidRDefault="00575665" w:rsidP="00575665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2018 год и плановый период 2019 и 2020 годов" в первом чтении.</w:t>
      </w:r>
    </w:p>
    <w:p w:rsidR="00575665" w:rsidRDefault="00575665" w:rsidP="00575665">
      <w:pPr>
        <w:pStyle w:val="a3"/>
        <w:tabs>
          <w:tab w:val="clear" w:pos="4153"/>
          <w:tab w:val="clear" w:pos="8306"/>
        </w:tabs>
        <w:jc w:val="both"/>
      </w:pPr>
    </w:p>
    <w:p w:rsidR="00575665" w:rsidRPr="0007116A" w:rsidRDefault="00575665" w:rsidP="00575665">
      <w:pPr>
        <w:ind w:firstLine="708"/>
        <w:jc w:val="both"/>
      </w:pPr>
      <w:r>
        <w:t>2</w:t>
      </w:r>
      <w:r w:rsidRPr="0007116A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75665" w:rsidRPr="0007116A" w:rsidRDefault="00575665" w:rsidP="00575665">
      <w:pPr>
        <w:jc w:val="both"/>
      </w:pPr>
    </w:p>
    <w:p w:rsidR="00575665" w:rsidRPr="0007116A" w:rsidRDefault="00575665" w:rsidP="00575665">
      <w:pPr>
        <w:ind w:firstLine="708"/>
        <w:jc w:val="both"/>
      </w:pPr>
      <w:r>
        <w:t>3</w:t>
      </w:r>
      <w:r w:rsidRPr="0007116A">
        <w:t>.Настоящее постановление вступает в силу со дня его принятия.</w:t>
      </w:r>
    </w:p>
    <w:p w:rsidR="00575665" w:rsidRDefault="00575665" w:rsidP="00575665"/>
    <w:p w:rsidR="00575665" w:rsidRDefault="00575665" w:rsidP="00575665"/>
    <w:p w:rsidR="00575665" w:rsidRDefault="00575665" w:rsidP="00575665"/>
    <w:p w:rsidR="00575665" w:rsidRDefault="00575665" w:rsidP="0057566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575665" w:rsidP="00575665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665" w:rsidRDefault="00575665">
      <w:r>
        <w:separator/>
      </w:r>
    </w:p>
  </w:endnote>
  <w:endnote w:type="continuationSeparator" w:id="0">
    <w:p w:rsidR="00575665" w:rsidRDefault="00575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665" w:rsidRDefault="00575665">
      <w:r>
        <w:separator/>
      </w:r>
    </w:p>
  </w:footnote>
  <w:footnote w:type="continuationSeparator" w:id="0">
    <w:p w:rsidR="00575665" w:rsidRDefault="005756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66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566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2018-05-30T06:48:00Z</cp:lastPrinted>
  <dcterms:created xsi:type="dcterms:W3CDTF">2018-05-30T06:47:00Z</dcterms:created>
  <dcterms:modified xsi:type="dcterms:W3CDTF">2018-05-30T06:49:00Z</dcterms:modified>
</cp:coreProperties>
</file>