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20280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F3F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</w:t>
            </w:r>
            <w:bookmarkStart w:id="0" w:name="_GoBack"/>
            <w:bookmarkEnd w:id="0"/>
            <w:r>
              <w:rPr>
                <w:szCs w:val="28"/>
              </w:rPr>
              <w:t>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3F45">
              <w:rPr>
                <w:szCs w:val="28"/>
              </w:rPr>
              <w:t>860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F3F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F3F45" w:rsidP="0094344A">
            <w:pPr>
              <w:ind w:left="-108"/>
              <w:jc w:val="both"/>
            </w:pPr>
            <w:r>
              <w:t>О Законе</w:t>
            </w:r>
            <w:r w:rsidRPr="005B4B72">
              <w:t xml:space="preserve"> Примор</w:t>
            </w:r>
            <w:r>
              <w:t>ского края "О внесении изменений</w:t>
            </w:r>
            <w:r w:rsidRPr="005B4B72">
              <w:t xml:space="preserve"> в</w:t>
            </w:r>
            <w:r>
              <w:t xml:space="preserve">  Закон П</w:t>
            </w:r>
            <w:r w:rsidRPr="00856DA7">
              <w:t xml:space="preserve">риморского края </w:t>
            </w:r>
            <w:r w:rsidRPr="00AE0A30">
              <w:t xml:space="preserve">"О порядке проведения экспертизы </w:t>
            </w:r>
            <w:proofErr w:type="spellStart"/>
            <w:proofErr w:type="gramStart"/>
            <w:r w:rsidRPr="00AE0A30">
              <w:t>муници</w:t>
            </w:r>
            <w:r>
              <w:t>-</w:t>
            </w:r>
            <w:r w:rsidRPr="00AE0A30">
              <w:t>пальных</w:t>
            </w:r>
            <w:proofErr w:type="spellEnd"/>
            <w:proofErr w:type="gramEnd"/>
            <w:r w:rsidRPr="00AE0A30">
              <w:t xml:space="preserve"> нормативных правовых актов и оценки регулирующего воздействия проектов </w:t>
            </w:r>
            <w:proofErr w:type="spellStart"/>
            <w:r w:rsidRPr="00AE0A30">
              <w:t>муници</w:t>
            </w:r>
            <w:r>
              <w:t>-</w:t>
            </w:r>
            <w:r w:rsidRPr="00AE0A30">
              <w:t>пальных</w:t>
            </w:r>
            <w:proofErr w:type="spellEnd"/>
            <w:r w:rsidRPr="00AE0A30">
              <w:t xml:space="preserve"> нормативных правовых актов в Приморском крае"</w:t>
            </w:r>
          </w:p>
          <w:p w:rsidR="000B3FB2" w:rsidRPr="00DF3F45" w:rsidRDefault="000B3FB2" w:rsidP="0094344A">
            <w:pPr>
              <w:ind w:left="-108"/>
              <w:jc w:val="both"/>
            </w:pPr>
          </w:p>
        </w:tc>
      </w:tr>
    </w:tbl>
    <w:p w:rsidR="00DF3F45" w:rsidRDefault="00DF3F45" w:rsidP="00DF3F45">
      <w:pPr>
        <w:ind w:firstLine="709"/>
      </w:pPr>
      <w:r>
        <w:t xml:space="preserve">Законодательное Собрание Приморского края </w:t>
      </w:r>
    </w:p>
    <w:p w:rsidR="00DF3F45" w:rsidRDefault="00DF3F45" w:rsidP="00DF3F45"/>
    <w:p w:rsidR="00DF3F45" w:rsidRDefault="00DF3F45" w:rsidP="00DF3F45">
      <w:r>
        <w:t>ПОСТАНОВЛЯЕТ:</w:t>
      </w:r>
    </w:p>
    <w:p w:rsidR="00DF3F45" w:rsidRDefault="00DF3F45" w:rsidP="00DF3F45"/>
    <w:p w:rsidR="00DF3F45" w:rsidRDefault="00DF3F45" w:rsidP="00DF3F45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изменений в Закон Приморского края </w:t>
      </w:r>
      <w:r w:rsidRPr="0081341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>.</w:t>
      </w:r>
    </w:p>
    <w:p w:rsidR="00DF3F45" w:rsidRDefault="00DF3F45" w:rsidP="00DF3F45">
      <w:pPr>
        <w:ind w:firstLine="709"/>
        <w:jc w:val="both"/>
      </w:pPr>
    </w:p>
    <w:p w:rsidR="00DF3F45" w:rsidRDefault="00DF3F45" w:rsidP="00DF3F4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F3F45" w:rsidRDefault="00DF3F45" w:rsidP="00DF3F45">
      <w:pPr>
        <w:jc w:val="both"/>
      </w:pPr>
    </w:p>
    <w:p w:rsidR="00DF3F45" w:rsidRDefault="00DF3F45" w:rsidP="00DF3F4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F3F45" w:rsidRDefault="00DF3F45" w:rsidP="00DF3F45">
      <w:pPr>
        <w:jc w:val="both"/>
      </w:pPr>
    </w:p>
    <w:p w:rsidR="00DF3F45" w:rsidRDefault="00DF3F45" w:rsidP="00DF3F45">
      <w:pPr>
        <w:jc w:val="both"/>
      </w:pPr>
    </w:p>
    <w:p w:rsidR="00DF3F45" w:rsidRDefault="00DF3F45" w:rsidP="00DF3F45">
      <w:pPr>
        <w:jc w:val="both"/>
      </w:pPr>
    </w:p>
    <w:p w:rsidR="00DF3F45" w:rsidRDefault="00DF3F45" w:rsidP="00DF3F45">
      <w:pPr>
        <w:jc w:val="both"/>
      </w:pPr>
      <w:r>
        <w:t>Председатель</w:t>
      </w:r>
    </w:p>
    <w:p w:rsidR="000B3FB2" w:rsidRDefault="00DF3F45" w:rsidP="00DF3F45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F45" w:rsidRDefault="00DF3F45">
      <w:r>
        <w:separator/>
      </w:r>
    </w:p>
  </w:endnote>
  <w:endnote w:type="continuationSeparator" w:id="0">
    <w:p w:rsidR="00DF3F45" w:rsidRDefault="00DF3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F45" w:rsidRDefault="00DF3F45">
      <w:r>
        <w:separator/>
      </w:r>
    </w:p>
  </w:footnote>
  <w:footnote w:type="continuationSeparator" w:id="0">
    <w:p w:rsidR="00DF3F45" w:rsidRDefault="00DF3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F4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3F4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2018-05-30T06:24:00Z</cp:lastPrinted>
  <dcterms:created xsi:type="dcterms:W3CDTF">2018-05-30T06:23:00Z</dcterms:created>
  <dcterms:modified xsi:type="dcterms:W3CDTF">2018-05-30T06:24:00Z</dcterms:modified>
</cp:coreProperties>
</file>