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20248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C66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6655">
              <w:rPr>
                <w:szCs w:val="28"/>
              </w:rPr>
              <w:t>859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C66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6655" w:rsidP="0094344A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</w:t>
            </w:r>
            <w:r>
              <w:t>ского края "О внесении изменения</w:t>
            </w:r>
            <w:r w:rsidRPr="005B4B72">
              <w:t xml:space="preserve"> в</w:t>
            </w:r>
            <w:r>
              <w:t xml:space="preserve"> статью 1 Закона П</w:t>
            </w:r>
            <w:r w:rsidRPr="00856DA7">
              <w:t xml:space="preserve">риморского края </w:t>
            </w:r>
            <w:r w:rsidRPr="00AE0A30">
              <w:t xml:space="preserve">"О порядке проведения экспертизы муниципальных нормативных правовых актов и оценки </w:t>
            </w:r>
            <w:proofErr w:type="spellStart"/>
            <w:proofErr w:type="gramStart"/>
            <w:r w:rsidRPr="00AE0A30">
              <w:t>регу</w:t>
            </w:r>
            <w:r>
              <w:t>-</w:t>
            </w:r>
            <w:r w:rsidRPr="00AE0A30">
              <w:t>лирующего</w:t>
            </w:r>
            <w:proofErr w:type="spellEnd"/>
            <w:proofErr w:type="gramEnd"/>
            <w:r w:rsidRPr="00AE0A30">
              <w:t xml:space="preserve"> воздействия проектов муниципальных нормативных правовых актов в Приморском крае"</w:t>
            </w:r>
          </w:p>
          <w:p w:rsidR="000B3FB2" w:rsidRPr="00BC6655" w:rsidRDefault="000B3FB2" w:rsidP="0094344A">
            <w:pPr>
              <w:ind w:left="-108"/>
              <w:jc w:val="both"/>
            </w:pPr>
          </w:p>
        </w:tc>
      </w:tr>
    </w:tbl>
    <w:p w:rsidR="00BC6655" w:rsidRDefault="00BC6655" w:rsidP="00BC6655">
      <w:pPr>
        <w:ind w:firstLine="709"/>
      </w:pPr>
      <w:r>
        <w:t xml:space="preserve">Законодательное Собрание Приморского края </w:t>
      </w:r>
    </w:p>
    <w:p w:rsidR="00BC6655" w:rsidRDefault="00BC6655" w:rsidP="00BC6655"/>
    <w:p w:rsidR="00BC6655" w:rsidRDefault="00BC6655" w:rsidP="00BC6655">
      <w:r>
        <w:t>ПОСТАНОВЛЯЕТ:</w:t>
      </w:r>
    </w:p>
    <w:p w:rsidR="00BC6655" w:rsidRDefault="00BC6655" w:rsidP="00BC6655"/>
    <w:p w:rsidR="00BC6655" w:rsidRDefault="00BC6655" w:rsidP="00BC6655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изменения в статью 1 Закона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с новым наименованием </w:t>
      </w:r>
      <w:r w:rsidRPr="0035440D">
        <w:t>"О внесении изменени</w:t>
      </w:r>
      <w:r>
        <w:t>й в</w:t>
      </w:r>
      <w:r w:rsidRPr="0035440D">
        <w:t xml:space="preserve">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</w:t>
      </w:r>
      <w:proofErr w:type="gramEnd"/>
      <w:r w:rsidRPr="0035440D">
        <w:t xml:space="preserve"> правовых актов в Приморском крае"</w:t>
      </w:r>
      <w:r>
        <w:t xml:space="preserve"> во втором чтении</w:t>
      </w:r>
      <w:r>
        <w:rPr>
          <w:szCs w:val="28"/>
        </w:rPr>
        <w:t>.</w:t>
      </w:r>
    </w:p>
    <w:p w:rsidR="00BC6655" w:rsidRDefault="00BC6655" w:rsidP="00BC6655">
      <w:pPr>
        <w:ind w:firstLine="709"/>
        <w:jc w:val="both"/>
        <w:rPr>
          <w:szCs w:val="28"/>
        </w:rPr>
      </w:pPr>
    </w:p>
    <w:p w:rsidR="00BC6655" w:rsidRDefault="00BC6655" w:rsidP="00BC6655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C6655" w:rsidRDefault="00BC6655" w:rsidP="00BC6655">
      <w:pPr>
        <w:jc w:val="both"/>
      </w:pPr>
    </w:p>
    <w:p w:rsidR="00BC6655" w:rsidRDefault="00BC6655" w:rsidP="00BC665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C6655" w:rsidRDefault="00BC6655" w:rsidP="00BC6655">
      <w:pPr>
        <w:jc w:val="both"/>
      </w:pPr>
    </w:p>
    <w:p w:rsidR="00BC6655" w:rsidRDefault="00BC6655" w:rsidP="00BC6655">
      <w:pPr>
        <w:jc w:val="both"/>
      </w:pPr>
    </w:p>
    <w:p w:rsidR="00BC6655" w:rsidRDefault="00BC6655" w:rsidP="00BC6655">
      <w:pPr>
        <w:jc w:val="both"/>
      </w:pPr>
    </w:p>
    <w:p w:rsidR="00BC6655" w:rsidRDefault="00BC6655" w:rsidP="00BC6655">
      <w:pPr>
        <w:jc w:val="both"/>
      </w:pPr>
      <w:r>
        <w:t>Председатель</w:t>
      </w:r>
    </w:p>
    <w:p w:rsidR="00931FD6" w:rsidRDefault="00BC665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655" w:rsidRDefault="00BC6655">
      <w:r>
        <w:separator/>
      </w:r>
    </w:p>
  </w:endnote>
  <w:endnote w:type="continuationSeparator" w:id="0">
    <w:p w:rsidR="00BC6655" w:rsidRDefault="00BC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655" w:rsidRDefault="00BC6655">
      <w:r>
        <w:separator/>
      </w:r>
    </w:p>
  </w:footnote>
  <w:footnote w:type="continuationSeparator" w:id="0">
    <w:p w:rsidR="00BC6655" w:rsidRDefault="00BC6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6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665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2018-05-30T06:18:00Z</cp:lastPrinted>
  <dcterms:created xsi:type="dcterms:W3CDTF">2018-05-30T06:17:00Z</dcterms:created>
  <dcterms:modified xsi:type="dcterms:W3CDTF">2018-05-30T06:18:00Z</dcterms:modified>
</cp:coreProperties>
</file>