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920572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56A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6AF2">
              <w:t>880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56AF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56AF2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</w:t>
            </w:r>
            <w:r w:rsidRPr="00B97253">
              <w:rPr>
                <w:rFonts w:eastAsia="Calibri"/>
                <w:szCs w:val="22"/>
                <w:lang w:eastAsia="en-US"/>
              </w:rPr>
              <w:t>26.07.2017 № 485 "Об утверждении 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расходов Законодательного Собрания Приморского края на 2018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и плановый период 2019 и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>2020 годов</w:t>
            </w:r>
            <w:r>
              <w:t>"</w:t>
            </w:r>
          </w:p>
          <w:p w:rsidR="000B3FB2" w:rsidRPr="00F56AF2" w:rsidRDefault="000B3FB2" w:rsidP="0094344A">
            <w:pPr>
              <w:ind w:left="-108"/>
              <w:jc w:val="both"/>
            </w:pPr>
          </w:p>
        </w:tc>
      </w:tr>
    </w:tbl>
    <w:p w:rsidR="00F56AF2" w:rsidRDefault="00F56AF2" w:rsidP="00F56AF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56AF2" w:rsidRDefault="00F56AF2" w:rsidP="00F56AF2">
      <w:pPr>
        <w:pStyle w:val="a3"/>
        <w:tabs>
          <w:tab w:val="clear" w:pos="4153"/>
          <w:tab w:val="clear" w:pos="8306"/>
        </w:tabs>
      </w:pPr>
    </w:p>
    <w:p w:rsidR="00F56AF2" w:rsidRDefault="00F56AF2" w:rsidP="00F56AF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56AF2" w:rsidRDefault="00F56AF2" w:rsidP="00F56AF2">
      <w:pPr>
        <w:pStyle w:val="a3"/>
        <w:tabs>
          <w:tab w:val="clear" w:pos="4153"/>
          <w:tab w:val="clear" w:pos="8306"/>
        </w:tabs>
      </w:pPr>
    </w:p>
    <w:p w:rsidR="00F56AF2" w:rsidRDefault="00F56AF2" w:rsidP="00F56AF2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</w:t>
      </w:r>
      <w:r w:rsidRPr="00B97253">
        <w:rPr>
          <w:rFonts w:eastAsia="Calibri"/>
          <w:szCs w:val="22"/>
          <w:lang w:eastAsia="en-US"/>
        </w:rPr>
        <w:t>26.07.2017 № 485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2018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2019 и 2020 годов</w:t>
      </w:r>
      <w:r>
        <w:t xml:space="preserve">" (Ведомости Законодательного Собрания Приморского края, 2017, № 30, стр. 56, № 43, стр. 30; 2018, № 53, стр. 61, </w:t>
      </w:r>
      <w:r>
        <w:br/>
        <w:t xml:space="preserve">№ 55, стр. 61) следующие изменения: </w:t>
      </w:r>
    </w:p>
    <w:p w:rsidR="00F56AF2" w:rsidRDefault="00F56AF2" w:rsidP="00F56AF2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2018 год и плановый период 2019 и 2020 годов изложить в следующей редакции:</w:t>
      </w:r>
    </w:p>
    <w:p w:rsidR="00F56AF2" w:rsidRPr="00D03920" w:rsidRDefault="00F56AF2" w:rsidP="00F56AF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</w:t>
      </w:r>
      <w:r w:rsidRPr="00D03920">
        <w:rPr>
          <w:szCs w:val="28"/>
        </w:rPr>
        <w:t>"Утверждена</w:t>
      </w:r>
    </w:p>
    <w:p w:rsidR="00F56AF2" w:rsidRPr="00D03920" w:rsidRDefault="00F56AF2" w:rsidP="00F56AF2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F56AF2" w:rsidRPr="00D03920" w:rsidRDefault="00F56AF2" w:rsidP="00F56AF2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F56AF2" w:rsidRDefault="00F56AF2" w:rsidP="00F56AF2">
      <w:pPr>
        <w:ind w:left="5954"/>
        <w:rPr>
          <w:szCs w:val="28"/>
        </w:rPr>
      </w:pPr>
      <w:r>
        <w:rPr>
          <w:szCs w:val="28"/>
        </w:rPr>
        <w:t xml:space="preserve">от </w:t>
      </w:r>
      <w:r w:rsidRPr="00B97253">
        <w:rPr>
          <w:rFonts w:eastAsia="Calibri"/>
          <w:szCs w:val="22"/>
          <w:lang w:eastAsia="en-US"/>
        </w:rPr>
        <w:t>26.07.2017 № 485</w:t>
      </w:r>
    </w:p>
    <w:p w:rsidR="00F56AF2" w:rsidRPr="00D03920" w:rsidRDefault="00F56AF2" w:rsidP="00F56AF2">
      <w:pPr>
        <w:ind w:left="5954"/>
        <w:rPr>
          <w:szCs w:val="28"/>
        </w:rPr>
      </w:pPr>
    </w:p>
    <w:p w:rsidR="00F56AF2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8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</w:t>
      </w:r>
      <w:r>
        <w:rPr>
          <w:szCs w:val="28"/>
        </w:rPr>
        <w:t>9</w:t>
      </w:r>
      <w:r w:rsidRPr="00DB766D">
        <w:rPr>
          <w:szCs w:val="28"/>
        </w:rPr>
        <w:t xml:space="preserve"> и 20</w:t>
      </w:r>
      <w:r>
        <w:rPr>
          <w:szCs w:val="28"/>
        </w:rPr>
        <w:t>20</w:t>
      </w:r>
      <w:r w:rsidRPr="00DB766D">
        <w:rPr>
          <w:szCs w:val="28"/>
        </w:rPr>
        <w:t xml:space="preserve"> годов</w:t>
      </w:r>
    </w:p>
    <w:p w:rsidR="00F56AF2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F56AF2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F56AF2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F56AF2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F56AF2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9"/>
        <w:gridCol w:w="704"/>
        <w:gridCol w:w="755"/>
        <w:gridCol w:w="1352"/>
        <w:gridCol w:w="586"/>
        <w:gridCol w:w="814"/>
        <w:gridCol w:w="1276"/>
        <w:gridCol w:w="1275"/>
        <w:gridCol w:w="1134"/>
      </w:tblGrid>
      <w:tr w:rsidR="00F56AF2" w:rsidRPr="00B75C41" w:rsidTr="00127347">
        <w:trPr>
          <w:cantSplit/>
          <w:trHeight w:val="444"/>
        </w:trPr>
        <w:tc>
          <w:tcPr>
            <w:tcW w:w="21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211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</w:t>
            </w:r>
            <w:r>
              <w:rPr>
                <w:sz w:val="24"/>
                <w:szCs w:val="24"/>
              </w:rPr>
              <w:t>8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F56AF2" w:rsidRPr="00B75C41" w:rsidTr="00127347">
        <w:trPr>
          <w:cantSplit/>
          <w:trHeight w:val="3739"/>
        </w:trPr>
        <w:tc>
          <w:tcPr>
            <w:tcW w:w="21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целевая</w:t>
            </w: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</w:t>
            </w:r>
            <w:r>
              <w:rPr>
                <w:sz w:val="24"/>
                <w:szCs w:val="24"/>
              </w:rPr>
              <w:t>9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на 2020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56AF2" w:rsidRPr="00B75C41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B75C41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F56AF2" w:rsidRPr="004D2D3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DC4567" w:rsidRDefault="00F56AF2" w:rsidP="00127347">
            <w:pPr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C456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C456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C456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C456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C4567" w:rsidRDefault="00F56AF2" w:rsidP="00127347">
            <w:pPr>
              <w:jc w:val="center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1C3893">
              <w:rPr>
                <w:b/>
                <w:sz w:val="24"/>
                <w:szCs w:val="24"/>
              </w:rPr>
              <w:t>384 184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b/>
              </w:rPr>
            </w:pPr>
            <w:r w:rsidRPr="001C3893">
              <w:rPr>
                <w:b/>
                <w:sz w:val="24"/>
                <w:szCs w:val="24"/>
              </w:rPr>
              <w:t>383 241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b/>
              </w:rPr>
            </w:pPr>
            <w:r w:rsidRPr="001C3893">
              <w:rPr>
                <w:b/>
                <w:sz w:val="24"/>
                <w:szCs w:val="24"/>
              </w:rPr>
              <w:t>383 241</w:t>
            </w:r>
          </w:p>
        </w:tc>
      </w:tr>
      <w:tr w:rsidR="00F56AF2" w:rsidRPr="004D2D3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DE11A3" w:rsidRDefault="00F56AF2" w:rsidP="00127347">
            <w:pPr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E11A3" w:rsidRDefault="00F56AF2" w:rsidP="00127347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E11A3" w:rsidRDefault="00F56AF2" w:rsidP="00127347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E11A3" w:rsidRDefault="00F56AF2" w:rsidP="00127347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DE11A3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955FAF" w:rsidRDefault="00F56AF2" w:rsidP="00127347">
            <w:pPr>
              <w:jc w:val="center"/>
              <w:rPr>
                <w:sz w:val="24"/>
                <w:szCs w:val="24"/>
              </w:rPr>
            </w:pPr>
            <w:r w:rsidRPr="00955FAF"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955FAF" w:rsidRDefault="00F56AF2" w:rsidP="00127347">
            <w:pPr>
              <w:jc w:val="center"/>
              <w:rPr>
                <w:sz w:val="24"/>
                <w:szCs w:val="24"/>
              </w:rPr>
            </w:pPr>
            <w:r w:rsidRPr="00955FAF">
              <w:rPr>
                <w:sz w:val="24"/>
                <w:szCs w:val="24"/>
              </w:rPr>
              <w:t>211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239 074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</w:pPr>
            <w:r w:rsidRPr="001C3893">
              <w:rPr>
                <w:sz w:val="24"/>
                <w:szCs w:val="24"/>
              </w:rPr>
              <w:t>239 074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</w:pPr>
            <w:r w:rsidRPr="001C3893">
              <w:rPr>
                <w:sz w:val="24"/>
                <w:szCs w:val="24"/>
              </w:rPr>
              <w:t>239 074</w:t>
            </w:r>
          </w:p>
        </w:tc>
      </w:tr>
      <w:tr w:rsidR="00F56AF2" w:rsidRPr="00DF38C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286AD3" w:rsidRDefault="00F56AF2" w:rsidP="00127347">
            <w:pPr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286AD3" w:rsidRDefault="00F56AF2" w:rsidP="00127347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286AD3" w:rsidRDefault="00F56AF2" w:rsidP="00127347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286AD3" w:rsidRDefault="00F56AF2" w:rsidP="00127347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286AD3">
              <w:rPr>
                <w:sz w:val="24"/>
                <w:szCs w:val="24"/>
              </w:rPr>
              <w:t>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286AD3" w:rsidRDefault="00F56AF2" w:rsidP="001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286AD3" w:rsidRDefault="00F56AF2" w:rsidP="00127347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211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3 363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3 363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3 363</w:t>
            </w:r>
          </w:p>
        </w:tc>
      </w:tr>
      <w:tr w:rsidR="00F56AF2" w:rsidRPr="00DF38C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CF3573" w:rsidRDefault="00F56AF2" w:rsidP="00127347">
            <w:pPr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F3573" w:rsidRDefault="00F56AF2" w:rsidP="00127347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F3573" w:rsidRDefault="00F56AF2" w:rsidP="00127347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F3573" w:rsidRDefault="00F56AF2" w:rsidP="001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CF3573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F3573" w:rsidRDefault="00F56AF2" w:rsidP="00127347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F3573" w:rsidRDefault="00F56AF2" w:rsidP="00127347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211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 xml:space="preserve"> </w:t>
            </w:r>
            <w:r w:rsidRPr="001C3893">
              <w:rPr>
                <w:sz w:val="24"/>
                <w:szCs w:val="24"/>
              </w:rPr>
              <w:t>655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46 413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46 413</w:t>
            </w:r>
          </w:p>
        </w:tc>
      </w:tr>
      <w:tr w:rsidR="00F56AF2" w:rsidRPr="00DF38C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5C722B" w:rsidRDefault="00F56AF2" w:rsidP="00127347">
            <w:pPr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E11A3" w:rsidRDefault="00F56AF2" w:rsidP="00127347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C722B" w:rsidRDefault="00F56AF2" w:rsidP="00127347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C722B" w:rsidRDefault="00F56AF2" w:rsidP="00127347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5C722B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C722B" w:rsidRDefault="00F56AF2" w:rsidP="00127347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122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E00649" w:rsidRDefault="00F56AF2" w:rsidP="00127347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212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3 178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3 178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3 178</w:t>
            </w:r>
          </w:p>
        </w:tc>
      </w:tr>
      <w:tr w:rsidR="00F56AF2" w:rsidRPr="00DF38C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E00649" w:rsidRDefault="00F56AF2" w:rsidP="00127347">
            <w:pPr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E11A3" w:rsidRDefault="00F56AF2" w:rsidP="00127347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E00649" w:rsidRDefault="00F56AF2" w:rsidP="00127347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E00649" w:rsidRDefault="00F56AF2" w:rsidP="00127347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99</w:t>
            </w:r>
            <w:r w:rsidRPr="00E00649">
              <w:rPr>
                <w:sz w:val="24"/>
                <w:szCs w:val="24"/>
              </w:rPr>
              <w:t>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E00649" w:rsidRDefault="00F56AF2" w:rsidP="00127347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122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E00649" w:rsidRDefault="00F56AF2" w:rsidP="00127347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212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3 681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3 981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3 981</w:t>
            </w:r>
          </w:p>
        </w:tc>
      </w:tr>
      <w:tr w:rsidR="00F56AF2" w:rsidRPr="00DF38C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D23950" w:rsidRDefault="00F56AF2" w:rsidP="00127347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F56AF2" w:rsidRPr="00002E84" w:rsidRDefault="00F56AF2" w:rsidP="00127347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E11A3" w:rsidRDefault="00F56AF2" w:rsidP="00127347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DE11A3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72 200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72 200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72 200</w:t>
            </w:r>
          </w:p>
        </w:tc>
      </w:tr>
      <w:tr w:rsidR="00F56AF2" w:rsidRPr="00DF38C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D23950" w:rsidRDefault="00F56AF2" w:rsidP="00127347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F56AF2" w:rsidRPr="00002E84" w:rsidRDefault="00F56AF2" w:rsidP="00127347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286AD3" w:rsidRDefault="00F56AF2" w:rsidP="00127347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286AD3">
              <w:rPr>
                <w:sz w:val="24"/>
                <w:szCs w:val="24"/>
              </w:rPr>
              <w:t>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1 016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1 016</w:t>
            </w:r>
          </w:p>
        </w:tc>
      </w:tr>
      <w:tr w:rsidR="00F56AF2" w:rsidRPr="00DF38C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D23950" w:rsidRDefault="00F56AF2" w:rsidP="00127347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F56AF2" w:rsidRPr="00002E84" w:rsidRDefault="00F56AF2" w:rsidP="00127347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F3573" w:rsidRDefault="00F56AF2" w:rsidP="001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CF3573">
              <w:rPr>
                <w:sz w:val="24"/>
                <w:szCs w:val="24"/>
              </w:rPr>
              <w:t>999</w:t>
            </w:r>
            <w:bookmarkStart w:id="0" w:name="_GoBack"/>
            <w:bookmarkEnd w:id="0"/>
            <w:r w:rsidRPr="00CF3573">
              <w:rPr>
                <w:sz w:val="24"/>
                <w:szCs w:val="24"/>
              </w:rPr>
              <w:t>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10 017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14 016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14 016</w:t>
            </w:r>
          </w:p>
        </w:tc>
      </w:tr>
      <w:tr w:rsidR="00F56AF2" w:rsidRPr="00D23950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DC4567" w:rsidRDefault="00F56AF2" w:rsidP="00127347">
            <w:pPr>
              <w:ind w:right="-28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C4567" w:rsidRDefault="00F56AF2" w:rsidP="00127347">
            <w:pPr>
              <w:jc w:val="center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59 658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</w:pPr>
            <w:r w:rsidRPr="001C3893">
              <w:rPr>
                <w:b/>
                <w:sz w:val="24"/>
                <w:szCs w:val="24"/>
              </w:rPr>
              <w:t>59 394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</w:pPr>
            <w:r w:rsidRPr="001C3893">
              <w:rPr>
                <w:b/>
                <w:sz w:val="24"/>
                <w:szCs w:val="24"/>
              </w:rPr>
              <w:t>59 394</w:t>
            </w:r>
          </w:p>
        </w:tc>
      </w:tr>
      <w:tr w:rsidR="00F56AF2" w:rsidRPr="00AF28AF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D23950" w:rsidRDefault="00F56AF2" w:rsidP="00127347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AF28AF" w:rsidRDefault="00F56AF2" w:rsidP="00127347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AF28AF" w:rsidRDefault="00F56AF2" w:rsidP="00127347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AF28AF" w:rsidRDefault="00F56AF2" w:rsidP="00127347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5 656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6 600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6 600</w:t>
            </w:r>
          </w:p>
        </w:tc>
      </w:tr>
      <w:tr w:rsidR="00F56AF2" w:rsidRPr="00AF28AF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AF28AF" w:rsidRDefault="00F56AF2" w:rsidP="00127347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9 500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9 500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9 500</w:t>
            </w:r>
          </w:p>
        </w:tc>
      </w:tr>
      <w:tr w:rsidR="00F56AF2" w:rsidRPr="00C24CE9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AF28AF" w:rsidRDefault="00F56AF2" w:rsidP="00127347">
            <w:pPr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AF28AF" w:rsidRDefault="00F56AF2" w:rsidP="00127347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3 400</w:t>
            </w:r>
          </w:p>
        </w:tc>
      </w:tr>
      <w:tr w:rsidR="00F56AF2" w:rsidRPr="00C24CE9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C24CE9" w:rsidRDefault="00F56AF2" w:rsidP="00127347">
            <w:pPr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D23950" w:rsidRDefault="00F56AF2" w:rsidP="00127347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2 818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2 818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2 818</w:t>
            </w:r>
          </w:p>
        </w:tc>
      </w:tr>
      <w:tr w:rsidR="00F56AF2" w:rsidRPr="004418E9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C24CE9" w:rsidRDefault="00F56AF2" w:rsidP="00127347">
            <w:pPr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4418E9" w:rsidRDefault="00F56AF2" w:rsidP="00127347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4418E9" w:rsidRDefault="00F56AF2" w:rsidP="00127347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21 060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</w:pPr>
            <w:r w:rsidRPr="001C3893">
              <w:rPr>
                <w:sz w:val="24"/>
                <w:szCs w:val="24"/>
              </w:rPr>
              <w:t>17 870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1C3893" w:rsidRDefault="00F56AF2" w:rsidP="00127347">
            <w:pPr>
              <w:jc w:val="right"/>
            </w:pPr>
            <w:r w:rsidRPr="001C3893">
              <w:rPr>
                <w:sz w:val="24"/>
                <w:szCs w:val="24"/>
              </w:rPr>
              <w:t>17 870</w:t>
            </w:r>
          </w:p>
        </w:tc>
      </w:tr>
      <w:tr w:rsidR="00F56AF2" w:rsidRPr="004418E9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4418E9" w:rsidRDefault="00F56AF2" w:rsidP="00127347">
            <w:pPr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4418E9" w:rsidRDefault="00F56AF2" w:rsidP="00127347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4418E9" w:rsidRDefault="00F56AF2" w:rsidP="00127347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4418E9" w:rsidRDefault="00F56AF2" w:rsidP="001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4418E9" w:rsidRDefault="00F56AF2" w:rsidP="00127347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9 325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10 364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10 364</w:t>
            </w:r>
          </w:p>
        </w:tc>
      </w:tr>
      <w:tr w:rsidR="00F56AF2" w:rsidRPr="005961C5" w:rsidTr="00127347"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4418E9" w:rsidRDefault="00F56AF2" w:rsidP="00127347">
            <w:pPr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4418E9" w:rsidRDefault="00F56AF2" w:rsidP="00127347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123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7 943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1C3893" w:rsidRDefault="00F56AF2" w:rsidP="00127347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7 943</w:t>
            </w:r>
          </w:p>
        </w:tc>
      </w:tr>
    </w:tbl>
    <w:p w:rsidR="00F56AF2" w:rsidRDefault="00F56AF2" w:rsidP="00F56AF2"/>
    <w:p w:rsidR="003046AF" w:rsidRDefault="003046AF" w:rsidP="00F56AF2"/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09"/>
        <w:gridCol w:w="709"/>
        <w:gridCol w:w="1417"/>
        <w:gridCol w:w="567"/>
        <w:gridCol w:w="851"/>
        <w:gridCol w:w="1276"/>
        <w:gridCol w:w="1275"/>
        <w:gridCol w:w="1134"/>
      </w:tblGrid>
      <w:tr w:rsidR="00F56AF2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</w:t>
            </w:r>
          </w:p>
        </w:tc>
      </w:tr>
      <w:tr w:rsidR="00F56AF2" w:rsidRPr="005961C5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9999920020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494</w:t>
            </w:r>
          </w:p>
        </w:tc>
      </w:tr>
      <w:tr w:rsidR="00F56AF2" w:rsidRPr="005961C5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9999921790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405</w:t>
            </w:r>
          </w:p>
        </w:tc>
      </w:tr>
      <w:tr w:rsidR="00F56AF2" w:rsidRPr="005961C5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17B57" w:rsidRDefault="00F56AF2" w:rsidP="00127347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0C3E0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17 553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17 553</w:t>
            </w:r>
          </w:p>
        </w:tc>
      </w:tr>
      <w:tr w:rsidR="00F56AF2" w:rsidRPr="00D85424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5961C5" w:rsidRDefault="00F56AF2" w:rsidP="00127347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AF46C2" w:rsidRDefault="00F56AF2" w:rsidP="00127347">
            <w:pPr>
              <w:jc w:val="center"/>
              <w:rPr>
                <w:sz w:val="24"/>
                <w:szCs w:val="24"/>
              </w:rPr>
            </w:pPr>
            <w:r w:rsidRPr="00AF46C2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C3E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4 157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4 157</w:t>
            </w:r>
          </w:p>
        </w:tc>
      </w:tr>
      <w:tr w:rsidR="00F56AF2" w:rsidRPr="00602771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5961C5" w:rsidRDefault="00F56AF2" w:rsidP="00127347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360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11 896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11 896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11 896</w:t>
            </w:r>
          </w:p>
        </w:tc>
      </w:tr>
      <w:tr w:rsidR="00F56AF2" w:rsidRPr="00602771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5961C5" w:rsidRDefault="00F56AF2" w:rsidP="00127347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851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600</w:t>
            </w:r>
          </w:p>
        </w:tc>
      </w:tr>
      <w:tr w:rsidR="00F56AF2" w:rsidRPr="00602771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5961C5" w:rsidRDefault="00F56AF2" w:rsidP="00127347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852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900</w:t>
            </w:r>
          </w:p>
        </w:tc>
      </w:tr>
      <w:tr w:rsidR="00F56AF2" w:rsidRPr="00602771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5961C5" w:rsidRDefault="00F56AF2" w:rsidP="00127347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5961C5" w:rsidRDefault="00F56AF2" w:rsidP="001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0</w:t>
            </w:r>
          </w:p>
        </w:tc>
      </w:tr>
      <w:tr w:rsidR="00F56AF2" w:rsidRPr="00C865DC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17B57" w:rsidRDefault="00F56AF2" w:rsidP="00127347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32 823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</w:pPr>
            <w:r w:rsidRPr="000C3E0E">
              <w:rPr>
                <w:b/>
                <w:sz w:val="24"/>
                <w:szCs w:val="24"/>
              </w:rPr>
              <w:t>34 878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</w:pPr>
            <w:r w:rsidRPr="000C3E0E">
              <w:rPr>
                <w:b/>
                <w:sz w:val="24"/>
                <w:szCs w:val="24"/>
              </w:rPr>
              <w:t>34 878</w:t>
            </w:r>
          </w:p>
        </w:tc>
      </w:tr>
      <w:tr w:rsidR="00F56AF2" w:rsidRPr="00C865DC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C865DC" w:rsidRDefault="00F56AF2" w:rsidP="00127347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12 626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</w:pPr>
            <w:r w:rsidRPr="000C3E0E">
              <w:rPr>
                <w:sz w:val="24"/>
                <w:szCs w:val="24"/>
              </w:rPr>
              <w:t>12 626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</w:pPr>
            <w:r w:rsidRPr="000C3E0E">
              <w:rPr>
                <w:sz w:val="24"/>
                <w:szCs w:val="24"/>
              </w:rPr>
              <w:t>12 626</w:t>
            </w:r>
          </w:p>
        </w:tc>
      </w:tr>
      <w:tr w:rsidR="00F56AF2" w:rsidRPr="00C865DC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C865DC" w:rsidRDefault="00F56AF2" w:rsidP="00127347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 xml:space="preserve">Увеличение стоимости </w:t>
            </w:r>
          </w:p>
          <w:p w:rsidR="00F56AF2" w:rsidRPr="00C865DC" w:rsidRDefault="00F56AF2" w:rsidP="00127347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материальных запасов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</w:p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340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20 197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</w:pPr>
            <w:r w:rsidRPr="000C3E0E">
              <w:rPr>
                <w:sz w:val="24"/>
                <w:szCs w:val="24"/>
              </w:rPr>
              <w:t>22 252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</w:pPr>
            <w:r w:rsidRPr="000C3E0E">
              <w:rPr>
                <w:sz w:val="24"/>
                <w:szCs w:val="24"/>
              </w:rPr>
              <w:t>22 252</w:t>
            </w:r>
          </w:p>
        </w:tc>
      </w:tr>
      <w:tr w:rsidR="00F56AF2" w:rsidRPr="00C865DC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17B57" w:rsidRDefault="00F56AF2" w:rsidP="00127347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17B57" w:rsidRDefault="00F56AF2" w:rsidP="00127347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36 000</w:t>
            </w:r>
          </w:p>
        </w:tc>
      </w:tr>
      <w:tr w:rsidR="00F56AF2" w:rsidRPr="00C865DC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C865DC" w:rsidRDefault="00F56AF2" w:rsidP="00127347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1201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9999998770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12 699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12 699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12 699</w:t>
            </w:r>
          </w:p>
        </w:tc>
      </w:tr>
      <w:tr w:rsidR="00F56AF2" w:rsidRPr="00C865DC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C865DC" w:rsidRDefault="00F56AF2" w:rsidP="00127347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24CE9" w:rsidRDefault="00F56AF2" w:rsidP="00127347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9999998770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23 301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23 301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23 301</w:t>
            </w:r>
          </w:p>
        </w:tc>
      </w:tr>
      <w:tr w:rsidR="00F56AF2" w:rsidRPr="00C865DC" w:rsidTr="00127347"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F2" w:rsidRPr="00002E84" w:rsidRDefault="00F56AF2" w:rsidP="00127347">
            <w:pPr>
              <w:rPr>
                <w:b/>
                <w:sz w:val="24"/>
                <w:szCs w:val="24"/>
              </w:rPr>
            </w:pPr>
            <w:r w:rsidRPr="00002E84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02E84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C865DC" w:rsidRDefault="00F56AF2" w:rsidP="00127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531 066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</w:pPr>
            <w:r w:rsidRPr="000C3E0E">
              <w:rPr>
                <w:b/>
                <w:sz w:val="24"/>
                <w:szCs w:val="24"/>
              </w:rPr>
              <w:t>531 066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F2" w:rsidRPr="000C3E0E" w:rsidRDefault="00F56AF2" w:rsidP="00127347">
            <w:pPr>
              <w:jc w:val="right"/>
              <w:rPr>
                <w:b/>
                <w:sz w:val="24"/>
                <w:szCs w:val="24"/>
              </w:rPr>
            </w:pPr>
          </w:p>
          <w:p w:rsidR="00F56AF2" w:rsidRPr="000C3E0E" w:rsidRDefault="00F56AF2" w:rsidP="00127347">
            <w:pPr>
              <w:jc w:val="right"/>
            </w:pPr>
            <w:r w:rsidRPr="000C3E0E">
              <w:rPr>
                <w:b/>
                <w:sz w:val="24"/>
                <w:szCs w:val="24"/>
              </w:rPr>
              <w:t>531 066</w:t>
            </w:r>
          </w:p>
        </w:tc>
      </w:tr>
    </w:tbl>
    <w:p w:rsidR="00F56AF2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F56AF2" w:rsidRPr="00BB67BD" w:rsidRDefault="00F56AF2" w:rsidP="00F56AF2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F56AF2" w:rsidRPr="00BB67BD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F56AF2" w:rsidRPr="00BB67BD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F56AF2" w:rsidRPr="00BB67BD" w:rsidRDefault="00F56AF2" w:rsidP="00F56AF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F56AF2" w:rsidRPr="00BB67BD" w:rsidRDefault="00F56AF2" w:rsidP="00F56AF2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0B3FB2" w:rsidRDefault="00F56AF2" w:rsidP="00F56AF2">
      <w:pPr>
        <w:tabs>
          <w:tab w:val="right" w:pos="9354"/>
        </w:tabs>
        <w:ind w:right="-2"/>
      </w:pPr>
      <w:r w:rsidRPr="00BB67BD">
        <w:rPr>
          <w:szCs w:val="28"/>
        </w:rPr>
        <w:t>Законодательного Собрания</w:t>
      </w:r>
      <w:r>
        <w:rPr>
          <w:szCs w:val="28"/>
        </w:rPr>
        <w:tab/>
      </w:r>
      <w:r w:rsidRPr="00BB67BD">
        <w:rPr>
          <w:szCs w:val="28"/>
        </w:rPr>
        <w:t xml:space="preserve">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56AF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AF2" w:rsidRDefault="00F56AF2">
      <w:r>
        <w:separator/>
      </w:r>
    </w:p>
  </w:endnote>
  <w:endnote w:type="continuationSeparator" w:id="0">
    <w:p w:rsidR="00F56AF2" w:rsidRDefault="00F56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AF2" w:rsidRDefault="00F56AF2">
      <w:r>
        <w:separator/>
      </w:r>
    </w:p>
  </w:footnote>
  <w:footnote w:type="continuationSeparator" w:id="0">
    <w:p w:rsidR="00F56AF2" w:rsidRDefault="00F56A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AF2" w:rsidRDefault="00F56AF2" w:rsidP="00F56AF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046A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AF2"/>
    <w:rsid w:val="00057575"/>
    <w:rsid w:val="000B3FB2"/>
    <w:rsid w:val="000D628E"/>
    <w:rsid w:val="000E5228"/>
    <w:rsid w:val="00123119"/>
    <w:rsid w:val="00155F7F"/>
    <w:rsid w:val="003046A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6AF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56AF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56AF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3</Pages>
  <Words>630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2018-05-30T07:10:00Z</cp:lastPrinted>
  <dcterms:created xsi:type="dcterms:W3CDTF">2018-05-30T07:04:00Z</dcterms:created>
  <dcterms:modified xsi:type="dcterms:W3CDTF">2018-05-30T07:11:00Z</dcterms:modified>
</cp:coreProperties>
</file>