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19763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25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25EA">
              <w:rPr>
                <w:szCs w:val="28"/>
              </w:rPr>
              <w:t>878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25EA" w:rsidP="0094344A">
            <w:pPr>
              <w:ind w:left="-108"/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A055BD">
              <w:rPr>
                <w:szCs w:val="28"/>
              </w:rPr>
              <w:t xml:space="preserve">"О внесении изменения в статью 15 Закона Приморского края "Об управлении </w:t>
            </w:r>
            <w:proofErr w:type="spellStart"/>
            <w:proofErr w:type="gramStart"/>
            <w:r w:rsidRPr="00A055BD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A055BD">
              <w:rPr>
                <w:szCs w:val="28"/>
              </w:rPr>
              <w:t>ностью</w:t>
            </w:r>
            <w:proofErr w:type="spellEnd"/>
            <w:proofErr w:type="gramEnd"/>
            <w:r w:rsidRPr="00A055BD">
              <w:rPr>
                <w:szCs w:val="28"/>
              </w:rPr>
              <w:t xml:space="preserve"> Приморского</w:t>
            </w:r>
            <w:r w:rsidRPr="008F3932">
              <w:rPr>
                <w:szCs w:val="28"/>
              </w:rPr>
              <w:t xml:space="preserve">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325EA" w:rsidRDefault="00E325EA" w:rsidP="00E325EA">
      <w:pPr>
        <w:ind w:firstLine="720"/>
      </w:pPr>
      <w:r>
        <w:t xml:space="preserve">Законодательное Собрание Приморского края </w:t>
      </w:r>
    </w:p>
    <w:p w:rsidR="00E325EA" w:rsidRDefault="00E325EA" w:rsidP="00E325EA"/>
    <w:p w:rsidR="00E325EA" w:rsidRDefault="00E325EA" w:rsidP="00E325EA">
      <w:r>
        <w:t>ПОСТАНОВЛЯЕТ:</w:t>
      </w:r>
    </w:p>
    <w:p w:rsidR="00E325EA" w:rsidRDefault="00E325EA" w:rsidP="00E325EA"/>
    <w:p w:rsidR="00E325EA" w:rsidRDefault="00E325EA" w:rsidP="00E325EA">
      <w:pPr>
        <w:jc w:val="both"/>
      </w:pPr>
      <w:r>
        <w:tab/>
      </w:r>
      <w:bookmarkStart w:id="0" w:name="_GoBack"/>
      <w:bookmarkEnd w:id="0"/>
      <w:r>
        <w:t xml:space="preserve">1.Принять проект закона Приморского края </w:t>
      </w:r>
      <w:r w:rsidRPr="00A055BD">
        <w:rPr>
          <w:szCs w:val="28"/>
        </w:rPr>
        <w:t>"О внесении изменения в статью 15 Закона Приморского края "Об управлении собственностью Приморского</w:t>
      </w:r>
      <w:r w:rsidRPr="008F3932">
        <w:rPr>
          <w:szCs w:val="28"/>
        </w:rPr>
        <w:t xml:space="preserve"> края"</w:t>
      </w:r>
      <w:r>
        <w:t xml:space="preserve"> в первом чтении.</w:t>
      </w:r>
    </w:p>
    <w:p w:rsidR="00E325EA" w:rsidRDefault="00E325EA" w:rsidP="00E325EA">
      <w:pPr>
        <w:jc w:val="both"/>
      </w:pPr>
    </w:p>
    <w:p w:rsidR="00E325EA" w:rsidRDefault="00E325EA" w:rsidP="00E325EA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15 июня 2018</w:t>
      </w:r>
      <w:r w:rsidRPr="001E14CF">
        <w:t xml:space="preserve"> года.</w:t>
      </w:r>
    </w:p>
    <w:p w:rsidR="00E325EA" w:rsidRDefault="00E325EA" w:rsidP="00E325EA">
      <w:pPr>
        <w:jc w:val="both"/>
      </w:pPr>
    </w:p>
    <w:p w:rsidR="00E325EA" w:rsidRDefault="00E325EA" w:rsidP="00E325EA">
      <w:pPr>
        <w:ind w:firstLine="709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25EA" w:rsidRDefault="00E325EA" w:rsidP="00E325EA">
      <w:pPr>
        <w:jc w:val="both"/>
      </w:pPr>
    </w:p>
    <w:p w:rsidR="00E325EA" w:rsidRDefault="00E325EA" w:rsidP="00E325EA">
      <w:pPr>
        <w:jc w:val="both"/>
      </w:pPr>
      <w:r>
        <w:tab/>
        <w:t>4.Настоящее постановление вступает в силу со дня его принятия.</w:t>
      </w:r>
    </w:p>
    <w:p w:rsidR="00E325EA" w:rsidRDefault="00E325EA" w:rsidP="00E325EA">
      <w:pPr>
        <w:jc w:val="both"/>
      </w:pPr>
    </w:p>
    <w:p w:rsidR="00E325EA" w:rsidRDefault="00E325EA" w:rsidP="00E325EA">
      <w:pPr>
        <w:jc w:val="both"/>
      </w:pPr>
    </w:p>
    <w:p w:rsidR="00E325EA" w:rsidRDefault="00E325EA" w:rsidP="00E325EA">
      <w:pPr>
        <w:jc w:val="both"/>
      </w:pPr>
    </w:p>
    <w:p w:rsidR="00E325EA" w:rsidRDefault="00E325EA" w:rsidP="00E325EA">
      <w:pPr>
        <w:jc w:val="both"/>
      </w:pPr>
      <w:r>
        <w:t>Председатель</w:t>
      </w:r>
    </w:p>
    <w:p w:rsidR="000B3FB2" w:rsidRDefault="00E325EA" w:rsidP="00E325EA">
      <w:pPr>
        <w:tabs>
          <w:tab w:val="right" w:pos="9354"/>
        </w:tabs>
      </w:pPr>
      <w:r>
        <w:t xml:space="preserve">Законодательного Собрания </w:t>
      </w:r>
      <w:r>
        <w:tab/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5EA" w:rsidRDefault="00E325EA">
      <w:r>
        <w:separator/>
      </w:r>
    </w:p>
  </w:endnote>
  <w:endnote w:type="continuationSeparator" w:id="0">
    <w:p w:rsidR="00E325EA" w:rsidRDefault="00E3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5EA" w:rsidRDefault="00E325EA">
      <w:r>
        <w:separator/>
      </w:r>
    </w:p>
  </w:footnote>
  <w:footnote w:type="continuationSeparator" w:id="0">
    <w:p w:rsidR="00E325EA" w:rsidRDefault="00E32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E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25E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2018-05-30T04:59:00Z</cp:lastPrinted>
  <dcterms:created xsi:type="dcterms:W3CDTF">2018-05-30T04:57:00Z</dcterms:created>
  <dcterms:modified xsi:type="dcterms:W3CDTF">2018-05-30T04:59:00Z</dcterms:modified>
</cp:coreProperties>
</file>