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928206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C6E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6E1D">
              <w:rPr>
                <w:szCs w:val="28"/>
              </w:rPr>
              <w:t>863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6E1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C6E1D" w:rsidRDefault="009C6E1D" w:rsidP="009C6E1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 xml:space="preserve">изменения в статью 9 Закона Приморского края </w:t>
            </w:r>
            <w:r>
              <w:rPr>
                <w:bCs/>
                <w:color w:val="000000"/>
                <w:szCs w:val="28"/>
              </w:rPr>
              <w:t>"О защите прав ребенка в Приморском крае"</w:t>
            </w:r>
          </w:p>
          <w:p w:rsidR="000B3FB2" w:rsidRPr="009C6E1D" w:rsidRDefault="000B3FB2" w:rsidP="0094344A">
            <w:pPr>
              <w:ind w:left="-108"/>
              <w:jc w:val="both"/>
            </w:pPr>
          </w:p>
        </w:tc>
      </w:tr>
    </w:tbl>
    <w:p w:rsidR="009C6E1D" w:rsidRDefault="009C6E1D" w:rsidP="001E6760">
      <w:pPr>
        <w:ind w:firstLine="709"/>
        <w:rPr>
          <w:szCs w:val="28"/>
        </w:rPr>
      </w:pPr>
      <w:r>
        <w:rPr>
          <w:szCs w:val="28"/>
        </w:rPr>
        <w:t>Законода</w:t>
      </w:r>
      <w:bookmarkStart w:id="0" w:name="_GoBack"/>
      <w:bookmarkEnd w:id="0"/>
      <w:r>
        <w:rPr>
          <w:szCs w:val="28"/>
        </w:rPr>
        <w:t>тельное Собрание Приморского края</w:t>
      </w:r>
    </w:p>
    <w:p w:rsidR="009C6E1D" w:rsidRDefault="009C6E1D" w:rsidP="009C6E1D">
      <w:pPr>
        <w:rPr>
          <w:szCs w:val="28"/>
        </w:rPr>
      </w:pPr>
    </w:p>
    <w:p w:rsidR="009C6E1D" w:rsidRDefault="009C6E1D" w:rsidP="009C6E1D">
      <w:pPr>
        <w:rPr>
          <w:szCs w:val="28"/>
        </w:rPr>
      </w:pPr>
      <w:r>
        <w:rPr>
          <w:szCs w:val="28"/>
        </w:rPr>
        <w:t>ПОСТАНОВЛЯЕТ:</w:t>
      </w:r>
    </w:p>
    <w:p w:rsidR="009C6E1D" w:rsidRDefault="009C6E1D" w:rsidP="009C6E1D">
      <w:pPr>
        <w:rPr>
          <w:szCs w:val="28"/>
        </w:rPr>
      </w:pPr>
    </w:p>
    <w:p w:rsidR="009C6E1D" w:rsidRDefault="009C6E1D" w:rsidP="009C6E1D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</w:t>
      </w:r>
      <w:r>
        <w:rPr>
          <w:szCs w:val="28"/>
        </w:rPr>
        <w:t xml:space="preserve">изменения </w:t>
      </w:r>
      <w:r>
        <w:rPr>
          <w:szCs w:val="28"/>
        </w:rPr>
        <w:br/>
        <w:t xml:space="preserve">в статью 9 Закона Приморского края </w:t>
      </w:r>
      <w:r>
        <w:rPr>
          <w:bCs/>
          <w:color w:val="000000"/>
          <w:szCs w:val="28"/>
        </w:rPr>
        <w:t xml:space="preserve">"О защите прав ребенка в Приморском крае" </w:t>
      </w:r>
      <w:r>
        <w:rPr>
          <w:szCs w:val="28"/>
        </w:rPr>
        <w:t>в первом чтении.</w:t>
      </w:r>
    </w:p>
    <w:p w:rsidR="009C6E1D" w:rsidRDefault="009C6E1D" w:rsidP="009C6E1D">
      <w:pPr>
        <w:jc w:val="both"/>
        <w:rPr>
          <w:szCs w:val="28"/>
        </w:rPr>
      </w:pPr>
    </w:p>
    <w:p w:rsidR="009C6E1D" w:rsidRDefault="009C6E1D" w:rsidP="009C6E1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9C6E1D" w:rsidRDefault="009C6E1D" w:rsidP="009C6E1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C6E1D" w:rsidRDefault="009C6E1D" w:rsidP="009C6E1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9C6E1D" w:rsidRDefault="009C6E1D" w:rsidP="009C6E1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C6E1D" w:rsidRDefault="009C6E1D" w:rsidP="009C6E1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C6E1D" w:rsidRDefault="009C6E1D" w:rsidP="009C6E1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C6E1D" w:rsidRDefault="009C6E1D" w:rsidP="009C6E1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9C6E1D" w:rsidP="009C6E1D">
      <w:pPr>
        <w:tabs>
          <w:tab w:val="right" w:pos="9354"/>
        </w:tabs>
      </w:pPr>
      <w:r>
        <w:t>Законодательного Собрания</w:t>
      </w:r>
      <w:r>
        <w:tab/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E1D" w:rsidRDefault="009C6E1D">
      <w:r>
        <w:separator/>
      </w:r>
    </w:p>
  </w:endnote>
  <w:endnote w:type="continuationSeparator" w:id="0">
    <w:p w:rsidR="009C6E1D" w:rsidRDefault="009C6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E1D" w:rsidRDefault="009C6E1D">
      <w:r>
        <w:separator/>
      </w:r>
    </w:p>
  </w:footnote>
  <w:footnote w:type="continuationSeparator" w:id="0">
    <w:p w:rsidR="009C6E1D" w:rsidRDefault="009C6E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E1D"/>
    <w:rsid w:val="00057575"/>
    <w:rsid w:val="000B3FB2"/>
    <w:rsid w:val="000D628E"/>
    <w:rsid w:val="000E5228"/>
    <w:rsid w:val="00123119"/>
    <w:rsid w:val="00155F7F"/>
    <w:rsid w:val="001E676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6E1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C6E1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C6E1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2018-05-31T04:28:00Z</cp:lastPrinted>
  <dcterms:created xsi:type="dcterms:W3CDTF">2018-05-30T04:00:00Z</dcterms:created>
  <dcterms:modified xsi:type="dcterms:W3CDTF">2018-05-31T04:28:00Z</dcterms:modified>
</cp:coreProperties>
</file>