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920262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920E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920E3">
              <w:rPr>
                <w:szCs w:val="28"/>
              </w:rPr>
              <w:t>858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920E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920E3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>
              <w:rPr>
                <w:szCs w:val="28"/>
              </w:rPr>
              <w:t xml:space="preserve">О социальной поддержке граждан в сфере ипотечного жилищного </w:t>
            </w:r>
            <w:proofErr w:type="spellStart"/>
            <w:proofErr w:type="gramStart"/>
            <w:r>
              <w:rPr>
                <w:szCs w:val="28"/>
              </w:rPr>
              <w:t>кредито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вания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4920E3" w:rsidRDefault="000B3FB2" w:rsidP="0094344A">
            <w:pPr>
              <w:ind w:left="-108"/>
              <w:jc w:val="both"/>
            </w:pPr>
          </w:p>
        </w:tc>
      </w:tr>
    </w:tbl>
    <w:p w:rsidR="004920E3" w:rsidRDefault="004920E3" w:rsidP="004920E3">
      <w:pPr>
        <w:ind w:firstLine="709"/>
      </w:pPr>
      <w:r>
        <w:t xml:space="preserve">Законодательное Собрание Приморского края </w:t>
      </w:r>
    </w:p>
    <w:p w:rsidR="004920E3" w:rsidRDefault="004920E3" w:rsidP="004920E3"/>
    <w:p w:rsidR="004920E3" w:rsidRDefault="004920E3" w:rsidP="004920E3">
      <w:r>
        <w:t>ПОСТАНОВЛЯЕТ:</w:t>
      </w:r>
    </w:p>
    <w:p w:rsidR="004920E3" w:rsidRDefault="004920E3" w:rsidP="004920E3"/>
    <w:p w:rsidR="004920E3" w:rsidRDefault="004920E3" w:rsidP="004920E3">
      <w:pPr>
        <w:ind w:firstLine="709"/>
        <w:jc w:val="both"/>
        <w:rPr>
          <w:szCs w:val="28"/>
        </w:rPr>
      </w:pPr>
      <w:r>
        <w:t xml:space="preserve">1.Принять Закон Приморского края "О внесении изменений в Закон Приморского края </w:t>
      </w:r>
      <w:r>
        <w:rPr>
          <w:szCs w:val="28"/>
        </w:rPr>
        <w:t xml:space="preserve">"О социальной поддержке граждан в сфере ипотечного жилищного кредитования в Приморском крае". </w:t>
      </w:r>
    </w:p>
    <w:p w:rsidR="004920E3" w:rsidRDefault="004920E3" w:rsidP="004920E3">
      <w:pPr>
        <w:ind w:firstLine="709"/>
        <w:jc w:val="both"/>
      </w:pPr>
    </w:p>
    <w:p w:rsidR="004920E3" w:rsidRDefault="004920E3" w:rsidP="004920E3">
      <w:pPr>
        <w:ind w:firstLine="709"/>
        <w:jc w:val="both"/>
      </w:pPr>
      <w:r w:rsidRPr="00171627">
        <w:t>2.Направить указанный Закон Губернатору Приморского края для обнародования</w:t>
      </w:r>
    </w:p>
    <w:p w:rsidR="004920E3" w:rsidRDefault="004920E3" w:rsidP="004920E3">
      <w:pPr>
        <w:jc w:val="both"/>
      </w:pPr>
    </w:p>
    <w:p w:rsidR="004920E3" w:rsidRDefault="004920E3" w:rsidP="004920E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920E3" w:rsidRDefault="004920E3" w:rsidP="004920E3">
      <w:pPr>
        <w:ind w:firstLine="709"/>
        <w:jc w:val="both"/>
      </w:pPr>
    </w:p>
    <w:p w:rsidR="004920E3" w:rsidRDefault="004920E3" w:rsidP="004920E3">
      <w:pPr>
        <w:ind w:firstLine="709"/>
        <w:jc w:val="both"/>
      </w:pPr>
    </w:p>
    <w:p w:rsidR="004920E3" w:rsidRDefault="004920E3" w:rsidP="004920E3">
      <w:pPr>
        <w:ind w:firstLine="709"/>
        <w:jc w:val="both"/>
      </w:pPr>
    </w:p>
    <w:p w:rsidR="004920E3" w:rsidRDefault="004920E3" w:rsidP="004920E3">
      <w:pPr>
        <w:jc w:val="both"/>
      </w:pPr>
      <w:r>
        <w:t>Председатель</w:t>
      </w:r>
    </w:p>
    <w:p w:rsidR="000B3FB2" w:rsidRDefault="004920E3" w:rsidP="004920E3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0E3" w:rsidRDefault="004920E3">
      <w:r>
        <w:separator/>
      </w:r>
    </w:p>
  </w:endnote>
  <w:endnote w:type="continuationSeparator" w:id="0">
    <w:p w:rsidR="004920E3" w:rsidRDefault="00492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0E3" w:rsidRDefault="004920E3">
      <w:r>
        <w:separator/>
      </w:r>
    </w:p>
  </w:footnote>
  <w:footnote w:type="continuationSeparator" w:id="0">
    <w:p w:rsidR="004920E3" w:rsidRDefault="004920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E3"/>
    <w:rsid w:val="00057575"/>
    <w:rsid w:val="000B3FB2"/>
    <w:rsid w:val="000D628E"/>
    <w:rsid w:val="000E5228"/>
    <w:rsid w:val="00123119"/>
    <w:rsid w:val="00155F7F"/>
    <w:rsid w:val="003325F4"/>
    <w:rsid w:val="00392E21"/>
    <w:rsid w:val="004920E3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2018-05-30T06:21:00Z</cp:lastPrinted>
  <dcterms:created xsi:type="dcterms:W3CDTF">2018-05-30T06:20:00Z</dcterms:created>
  <dcterms:modified xsi:type="dcterms:W3CDTF">2018-05-30T06:21:00Z</dcterms:modified>
</cp:coreProperties>
</file>