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19705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2F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2F6F">
              <w:rPr>
                <w:szCs w:val="28"/>
              </w:rPr>
              <w:t>854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2F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2F6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изменений в статью 2</w:t>
            </w:r>
            <w:r>
              <w:rPr>
                <w:szCs w:val="28"/>
              </w:rPr>
              <w:t xml:space="preserve">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порядке представления </w:t>
            </w:r>
            <w:proofErr w:type="spellStart"/>
            <w:proofErr w:type="gramStart"/>
            <w:r>
              <w:rPr>
                <w:szCs w:val="28"/>
              </w:rPr>
              <w:t>граждана</w:t>
            </w:r>
            <w:proofErr w:type="spellEnd"/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ми</w:t>
            </w:r>
            <w:proofErr w:type="gramEnd"/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претендующими на замещение должности главы местной администрации по контракту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муниципальной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лицами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замещающими указанные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сведений о доходах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расходах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об имуществе и обязательствах имущественного характера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проверки достоверности и полноты указанных сведений</w:t>
            </w:r>
            <w:r w:rsidRPr="000C1DB0">
              <w:t>"</w:t>
            </w:r>
          </w:p>
          <w:p w:rsidR="000B3FB2" w:rsidRPr="00A82F6F" w:rsidRDefault="000B3FB2" w:rsidP="0094344A">
            <w:pPr>
              <w:ind w:left="-108"/>
              <w:jc w:val="both"/>
            </w:pPr>
          </w:p>
        </w:tc>
      </w:tr>
    </w:tbl>
    <w:p w:rsidR="00A82F6F" w:rsidRDefault="00A82F6F" w:rsidP="00A82F6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A82F6F" w:rsidRDefault="00A82F6F" w:rsidP="00A82F6F">
      <w:pPr>
        <w:pStyle w:val="a3"/>
        <w:tabs>
          <w:tab w:val="clear" w:pos="4153"/>
          <w:tab w:val="clear" w:pos="8306"/>
        </w:tabs>
      </w:pPr>
    </w:p>
    <w:p w:rsidR="00A82F6F" w:rsidRDefault="00A82F6F" w:rsidP="00A82F6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82F6F" w:rsidRDefault="00A82F6F" w:rsidP="00A82F6F"/>
    <w:p w:rsidR="00A82F6F" w:rsidRDefault="00A82F6F" w:rsidP="00A82F6F">
      <w:pPr>
        <w:ind w:firstLine="709"/>
        <w:jc w:val="both"/>
      </w:pPr>
      <w:r>
        <w:t xml:space="preserve">1.Принять Закон Приморского края </w:t>
      </w:r>
      <w:r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. </w:t>
      </w:r>
    </w:p>
    <w:p w:rsidR="00A82F6F" w:rsidRDefault="00A82F6F" w:rsidP="00A82F6F">
      <w:pPr>
        <w:ind w:firstLine="709"/>
        <w:jc w:val="both"/>
      </w:pPr>
    </w:p>
    <w:p w:rsidR="00A82F6F" w:rsidRDefault="00A82F6F" w:rsidP="00A82F6F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A82F6F" w:rsidRDefault="00A82F6F" w:rsidP="00A82F6F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82F6F" w:rsidRDefault="00A82F6F" w:rsidP="00A82F6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82F6F" w:rsidRDefault="00A82F6F" w:rsidP="00A82F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2F6F" w:rsidRDefault="00A82F6F" w:rsidP="00A82F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2F6F" w:rsidRDefault="00A82F6F" w:rsidP="00A82F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2F6F" w:rsidRDefault="00A82F6F" w:rsidP="00A82F6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A82F6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6F" w:rsidRDefault="00A82F6F">
      <w:r>
        <w:separator/>
      </w:r>
    </w:p>
  </w:endnote>
  <w:endnote w:type="continuationSeparator" w:id="0">
    <w:p w:rsidR="00A82F6F" w:rsidRDefault="00A82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6F" w:rsidRDefault="00A82F6F">
      <w:r>
        <w:separator/>
      </w:r>
    </w:p>
  </w:footnote>
  <w:footnote w:type="continuationSeparator" w:id="0">
    <w:p w:rsidR="00A82F6F" w:rsidRDefault="00A82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F6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2F6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82F6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82F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2018-05-30T04:50:00Z</cp:lastPrinted>
  <dcterms:created xsi:type="dcterms:W3CDTF">2018-05-30T04:49:00Z</dcterms:created>
  <dcterms:modified xsi:type="dcterms:W3CDTF">2018-05-30T04:50:00Z</dcterms:modified>
</cp:coreProperties>
</file>