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9196959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7372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73723">
              <w:rPr>
                <w:szCs w:val="28"/>
              </w:rPr>
              <w:t>853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7372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73723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E17DD6">
              <w:t>"</w:t>
            </w:r>
            <w:r w:rsidRPr="00E17DD6">
              <w:rPr>
                <w:szCs w:val="28"/>
              </w:rPr>
              <w:t>О внесении изменений в статью 2</w:t>
            </w:r>
            <w:r>
              <w:rPr>
                <w:szCs w:val="28"/>
              </w:rPr>
              <w:t xml:space="preserve"> </w:t>
            </w:r>
            <w:r w:rsidRPr="000C1DB0">
              <w:rPr>
                <w:szCs w:val="28"/>
              </w:rPr>
              <w:t xml:space="preserve">Закона Приморского края </w:t>
            </w:r>
            <w:r w:rsidRPr="000C1DB0">
              <w:t>"</w:t>
            </w:r>
            <w:r w:rsidRPr="000C1DB0">
              <w:rPr>
                <w:szCs w:val="28"/>
              </w:rPr>
              <w:t xml:space="preserve">О </w:t>
            </w:r>
            <w:r>
              <w:rPr>
                <w:szCs w:val="28"/>
              </w:rPr>
              <w:t>порядке представления гражданами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претендующими на замещение должности главы местной администрации по контракту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муниципальной должности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лицами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замещающими указанные должности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сведений о доходах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расходах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об имуществе и обязательствах имущественного характера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проверки достоверности и полноты указанных сведений</w:t>
            </w:r>
            <w:r w:rsidRPr="000C1DB0">
              <w:t>"</w:t>
            </w:r>
          </w:p>
          <w:p w:rsidR="000B3FB2" w:rsidRPr="00073723" w:rsidRDefault="000B3FB2" w:rsidP="0094344A">
            <w:pPr>
              <w:ind w:left="-108"/>
              <w:jc w:val="both"/>
            </w:pPr>
          </w:p>
        </w:tc>
      </w:tr>
    </w:tbl>
    <w:p w:rsidR="00073723" w:rsidRDefault="00073723" w:rsidP="00073723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073723" w:rsidRDefault="00073723" w:rsidP="00073723">
      <w:pPr>
        <w:pStyle w:val="a3"/>
        <w:tabs>
          <w:tab w:val="clear" w:pos="4153"/>
          <w:tab w:val="clear" w:pos="8306"/>
        </w:tabs>
      </w:pPr>
    </w:p>
    <w:p w:rsidR="00073723" w:rsidRDefault="00073723" w:rsidP="0007372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73723" w:rsidRDefault="00073723" w:rsidP="00073723"/>
    <w:p w:rsidR="00073723" w:rsidRDefault="00073723" w:rsidP="00073723">
      <w:pPr>
        <w:ind w:firstLine="709"/>
        <w:jc w:val="both"/>
      </w:pPr>
      <w:proofErr w:type="gramStart"/>
      <w:r>
        <w:t xml:space="preserve">1.Принять проект закона Приморского края </w:t>
      </w:r>
      <w:r w:rsidRPr="008B39D7">
        <w:t>"О внесении изменений в статью 2 Закона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>
        <w:t xml:space="preserve"> во втором чтении. </w:t>
      </w:r>
      <w:proofErr w:type="gramEnd"/>
    </w:p>
    <w:p w:rsidR="00073723" w:rsidRDefault="00073723" w:rsidP="00073723">
      <w:pPr>
        <w:ind w:firstLine="709"/>
        <w:jc w:val="both"/>
      </w:pPr>
    </w:p>
    <w:p w:rsidR="00073723" w:rsidRDefault="00073723" w:rsidP="00073723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и законности </w:t>
      </w:r>
      <w:r w:rsidRPr="00267336">
        <w:t>(Текиев)</w:t>
      </w:r>
      <w:r>
        <w:t xml:space="preserve">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073723" w:rsidRDefault="00073723" w:rsidP="0007372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73723" w:rsidRDefault="00073723" w:rsidP="00073723">
      <w:pPr>
        <w:pStyle w:val="a3"/>
        <w:tabs>
          <w:tab w:val="clear" w:pos="4153"/>
          <w:tab w:val="clear" w:pos="8306"/>
        </w:tabs>
        <w:ind w:firstLine="709"/>
        <w:jc w:val="both"/>
      </w:pPr>
      <w:r>
        <w:br w:type="page"/>
      </w:r>
      <w:r>
        <w:t>3.Настоящее постановление вступает в силу со дня его принятия.</w:t>
      </w:r>
    </w:p>
    <w:p w:rsidR="00073723" w:rsidRDefault="00073723" w:rsidP="0007372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73723" w:rsidRDefault="00073723" w:rsidP="0007372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73723" w:rsidRDefault="00073723" w:rsidP="00073723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</w:p>
    <w:p w:rsidR="00073723" w:rsidRDefault="00073723" w:rsidP="0007372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073723" w:rsidP="00073723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07372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723" w:rsidRDefault="00073723">
      <w:r>
        <w:separator/>
      </w:r>
    </w:p>
  </w:endnote>
  <w:endnote w:type="continuationSeparator" w:id="0">
    <w:p w:rsidR="00073723" w:rsidRDefault="00073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723" w:rsidRDefault="00073723">
      <w:r>
        <w:separator/>
      </w:r>
    </w:p>
  </w:footnote>
  <w:footnote w:type="continuationSeparator" w:id="0">
    <w:p w:rsidR="00073723" w:rsidRDefault="000737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723" w:rsidRDefault="00073723" w:rsidP="0007372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723"/>
    <w:rsid w:val="00057575"/>
    <w:rsid w:val="00073723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7372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7372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2018-05-30T04:48:00Z</cp:lastPrinted>
  <dcterms:created xsi:type="dcterms:W3CDTF">2018-05-30T04:46:00Z</dcterms:created>
  <dcterms:modified xsi:type="dcterms:W3CDTF">2018-05-30T04:48:00Z</dcterms:modified>
</cp:coreProperties>
</file>