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58925968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A46D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A46D5">
              <w:rPr>
                <w:szCs w:val="28"/>
              </w:rPr>
              <w:t>852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A46D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A46D5" w:rsidP="0094344A">
            <w:pPr>
              <w:ind w:left="-108"/>
              <w:jc w:val="both"/>
            </w:pPr>
            <w:r w:rsidRPr="005271D5">
              <w:t xml:space="preserve">О </w:t>
            </w:r>
            <w:r>
              <w:t>З</w:t>
            </w:r>
            <w:r w:rsidRPr="005271D5">
              <w:t>акон</w:t>
            </w:r>
            <w:r>
              <w:t>е</w:t>
            </w:r>
            <w:r w:rsidRPr="005271D5">
              <w:t xml:space="preserve"> Приморского края "О внесении изменения в статью 5 Закона Приморского края "О законодательной деятельности в Приморском крае"</w:t>
            </w:r>
          </w:p>
          <w:p w:rsidR="000B3FB2" w:rsidRPr="00DA46D5" w:rsidRDefault="000B3FB2" w:rsidP="0094344A">
            <w:pPr>
              <w:ind w:left="-108"/>
              <w:jc w:val="both"/>
            </w:pPr>
          </w:p>
        </w:tc>
      </w:tr>
    </w:tbl>
    <w:p w:rsidR="00DA46D5" w:rsidRDefault="00DA46D5" w:rsidP="00DA46D5">
      <w:pPr>
        <w:ind w:firstLine="709"/>
      </w:pPr>
      <w:r>
        <w:t>Законодательное Собрание Приморского края</w:t>
      </w:r>
    </w:p>
    <w:p w:rsidR="00DA46D5" w:rsidRDefault="00DA46D5" w:rsidP="00DA46D5"/>
    <w:p w:rsidR="00DA46D5" w:rsidRDefault="00DA46D5" w:rsidP="00DA46D5">
      <w:r>
        <w:t>ПОСТАНОВЛЯЕТ:</w:t>
      </w:r>
    </w:p>
    <w:p w:rsidR="00DA46D5" w:rsidRDefault="00DA46D5" w:rsidP="00DA46D5"/>
    <w:p w:rsidR="00DA46D5" w:rsidRDefault="00DA46D5" w:rsidP="00DA46D5">
      <w:pPr>
        <w:ind w:firstLine="709"/>
        <w:jc w:val="both"/>
      </w:pPr>
      <w:r>
        <w:t>1.Принять Закон Приморского края "</w:t>
      </w:r>
      <w:r w:rsidRPr="009C07C0">
        <w:t>О внесении изменени</w:t>
      </w:r>
      <w:r>
        <w:t>я</w:t>
      </w:r>
      <w:r w:rsidRPr="009C07C0">
        <w:t xml:space="preserve"> </w:t>
      </w:r>
      <w:r>
        <w:br/>
      </w:r>
      <w:r w:rsidRPr="009C07C0">
        <w:t xml:space="preserve">в </w:t>
      </w:r>
      <w:r>
        <w:t xml:space="preserve">статью 5 </w:t>
      </w:r>
      <w:r w:rsidRPr="009C07C0">
        <w:t>Закон</w:t>
      </w:r>
      <w:r>
        <w:t>а</w:t>
      </w:r>
      <w:r w:rsidRPr="009C07C0">
        <w:t xml:space="preserve"> Приморского края "О законодательной деятельности </w:t>
      </w:r>
      <w:r>
        <w:br/>
      </w:r>
      <w:r w:rsidRPr="009C07C0">
        <w:t>в Приморском крае</w:t>
      </w:r>
      <w:r>
        <w:t xml:space="preserve">". </w:t>
      </w:r>
    </w:p>
    <w:p w:rsidR="00DA46D5" w:rsidRDefault="00DA46D5" w:rsidP="00DA46D5">
      <w:pPr>
        <w:ind w:firstLine="709"/>
        <w:jc w:val="both"/>
      </w:pPr>
    </w:p>
    <w:p w:rsidR="00DA46D5" w:rsidRDefault="00DA46D5" w:rsidP="00DA46D5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A46D5" w:rsidRDefault="00DA46D5" w:rsidP="00DA46D5">
      <w:pPr>
        <w:ind w:firstLine="709"/>
        <w:jc w:val="both"/>
      </w:pPr>
    </w:p>
    <w:p w:rsidR="00DA46D5" w:rsidRDefault="00DA46D5" w:rsidP="00DA46D5">
      <w:pPr>
        <w:jc w:val="both"/>
      </w:pPr>
      <w:r>
        <w:tab/>
        <w:t>3.Настоящее постановление вступает в силу со дня его принятия.</w:t>
      </w:r>
    </w:p>
    <w:p w:rsidR="00DA46D5" w:rsidRDefault="00DA46D5" w:rsidP="00DA46D5">
      <w:pPr>
        <w:jc w:val="both"/>
      </w:pPr>
    </w:p>
    <w:p w:rsidR="00DA46D5" w:rsidRDefault="00DA46D5" w:rsidP="00DA46D5">
      <w:pPr>
        <w:jc w:val="both"/>
      </w:pPr>
    </w:p>
    <w:p w:rsidR="00DA46D5" w:rsidRDefault="00DA46D5" w:rsidP="00DA46D5">
      <w:pPr>
        <w:jc w:val="both"/>
      </w:pPr>
    </w:p>
    <w:p w:rsidR="00DA46D5" w:rsidRDefault="00DA46D5" w:rsidP="00DA46D5">
      <w:pPr>
        <w:jc w:val="both"/>
      </w:pPr>
      <w:r>
        <w:t>Председатель</w:t>
      </w:r>
    </w:p>
    <w:p w:rsidR="000B3FB2" w:rsidRDefault="00DA46D5" w:rsidP="00DA46D5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6D5" w:rsidRDefault="00DA46D5">
      <w:r>
        <w:separator/>
      </w:r>
    </w:p>
  </w:endnote>
  <w:endnote w:type="continuationSeparator" w:id="0">
    <w:p w:rsidR="00DA46D5" w:rsidRDefault="00DA4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6D5" w:rsidRDefault="00DA46D5">
      <w:r>
        <w:separator/>
      </w:r>
    </w:p>
  </w:footnote>
  <w:footnote w:type="continuationSeparator" w:id="0">
    <w:p w:rsidR="00DA46D5" w:rsidRDefault="00DA46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6D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A46D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2018-05-30T22:15:00Z</cp:lastPrinted>
  <dcterms:created xsi:type="dcterms:W3CDTF">2018-05-30T22:14:00Z</dcterms:created>
  <dcterms:modified xsi:type="dcterms:W3CDTF">2018-05-30T22:15:00Z</dcterms:modified>
</cp:coreProperties>
</file>