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20286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F737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7371">
              <w:rPr>
                <w:szCs w:val="28"/>
              </w:rPr>
              <w:t>847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737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7371" w:rsidP="0094344A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>
              <w:t>"О внесении изменений в Закон Приморского края "О</w:t>
            </w:r>
            <w:r>
              <w:rPr>
                <w:szCs w:val="28"/>
              </w:rPr>
              <w:t xml:space="preserve"> правилах формирования списков граждан, имеющих право на приобретение жилья экономического класса, и о порядке включения граждан в такие списки"</w:t>
            </w:r>
          </w:p>
          <w:p w:rsidR="000B3FB2" w:rsidRPr="00CF7371" w:rsidRDefault="000B3FB2" w:rsidP="0094344A">
            <w:pPr>
              <w:ind w:left="-108"/>
              <w:jc w:val="both"/>
            </w:pPr>
          </w:p>
        </w:tc>
      </w:tr>
    </w:tbl>
    <w:p w:rsidR="00CF7371" w:rsidRDefault="00CF7371" w:rsidP="00CF7371">
      <w:pPr>
        <w:ind w:firstLine="709"/>
      </w:pPr>
      <w:r>
        <w:t xml:space="preserve">Законодательное Собрание Приморского края </w:t>
      </w:r>
    </w:p>
    <w:p w:rsidR="00CF7371" w:rsidRDefault="00CF7371" w:rsidP="00CF7371"/>
    <w:p w:rsidR="00CF7371" w:rsidRDefault="00CF7371" w:rsidP="00CF7371">
      <w:r>
        <w:t>ПОСТАНОВЛЯЕТ:</w:t>
      </w:r>
    </w:p>
    <w:p w:rsidR="00CF7371" w:rsidRDefault="00CF7371" w:rsidP="00CF7371"/>
    <w:p w:rsidR="00CF7371" w:rsidRDefault="00CF7371" w:rsidP="00CF7371">
      <w:pPr>
        <w:ind w:firstLine="709"/>
        <w:jc w:val="both"/>
        <w:rPr>
          <w:szCs w:val="28"/>
        </w:rPr>
      </w:pPr>
      <w:r>
        <w:t>1.Принять Закон Приморского края "О внесении изменений в Закон Приморского края "О</w:t>
      </w:r>
      <w:r>
        <w:rPr>
          <w:szCs w:val="28"/>
        </w:rPr>
        <w:t xml:space="preserve"> правилах формирования списков граждан, имеющих право на приобретение жилья экономического класса, и о порядке включения граждан в такие списки".</w:t>
      </w:r>
    </w:p>
    <w:p w:rsidR="00CF7371" w:rsidRDefault="00CF7371" w:rsidP="00CF7371">
      <w:pPr>
        <w:ind w:firstLine="709"/>
        <w:jc w:val="both"/>
      </w:pPr>
    </w:p>
    <w:p w:rsidR="00CF7371" w:rsidRDefault="00CF7371" w:rsidP="00CF7371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F7371" w:rsidRDefault="00CF7371" w:rsidP="00CF7371">
      <w:pPr>
        <w:ind w:firstLine="709"/>
        <w:jc w:val="both"/>
      </w:pPr>
    </w:p>
    <w:p w:rsidR="00CF7371" w:rsidRDefault="00CF7371" w:rsidP="00CF737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F7371" w:rsidRDefault="00CF7371" w:rsidP="00CF7371">
      <w:pPr>
        <w:ind w:firstLine="709"/>
        <w:jc w:val="both"/>
      </w:pPr>
    </w:p>
    <w:p w:rsidR="00CF7371" w:rsidRDefault="00CF7371" w:rsidP="00CF7371">
      <w:pPr>
        <w:ind w:firstLine="709"/>
        <w:jc w:val="both"/>
      </w:pPr>
    </w:p>
    <w:p w:rsidR="00CF7371" w:rsidRDefault="00CF7371" w:rsidP="00CF7371">
      <w:pPr>
        <w:ind w:firstLine="709"/>
        <w:jc w:val="both"/>
      </w:pPr>
    </w:p>
    <w:p w:rsidR="00CF7371" w:rsidRDefault="00CF7371" w:rsidP="00CF7371">
      <w:pPr>
        <w:jc w:val="both"/>
      </w:pPr>
      <w:r>
        <w:t>Председатель</w:t>
      </w:r>
    </w:p>
    <w:p w:rsidR="000B3FB2" w:rsidRDefault="00CF7371" w:rsidP="00CF7371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371" w:rsidRDefault="00CF7371">
      <w:r>
        <w:separator/>
      </w:r>
    </w:p>
  </w:endnote>
  <w:endnote w:type="continuationSeparator" w:id="0">
    <w:p w:rsidR="00CF7371" w:rsidRDefault="00CF7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371" w:rsidRDefault="00CF7371">
      <w:r>
        <w:separator/>
      </w:r>
    </w:p>
  </w:footnote>
  <w:footnote w:type="continuationSeparator" w:id="0">
    <w:p w:rsidR="00CF7371" w:rsidRDefault="00CF73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37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7371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2018-05-30T06:24:00Z</cp:lastPrinted>
  <dcterms:created xsi:type="dcterms:W3CDTF">2018-05-30T06:24:00Z</dcterms:created>
  <dcterms:modified xsi:type="dcterms:W3CDTF">2018-05-30T06:24:00Z</dcterms:modified>
</cp:coreProperties>
</file>