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 w:rsidTr="00C036FC">
        <w:trPr>
          <w:trHeight w:val="1276"/>
        </w:trPr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2B0AF6E" wp14:editId="2F46EBE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800F0" w:rsidRPr="00D800F0" w:rsidRDefault="00D800F0" w:rsidP="00D800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800F0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D800F0" w:rsidRPr="00D800F0" w:rsidRDefault="00D800F0" w:rsidP="00D800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800F0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800F0" w:rsidRPr="00D800F0" w:rsidRDefault="00D800F0" w:rsidP="00D800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800F0"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C036FC" w:rsidRDefault="00D800F0" w:rsidP="00D800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800F0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D800F0" w:rsidRPr="00D800F0" w:rsidRDefault="00D800F0" w:rsidP="00D800F0">
                            <w:pPr>
                              <w:rPr>
                                <w:sz w:val="20"/>
                              </w:rPr>
                            </w:pPr>
                            <w:r w:rsidRPr="00D800F0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D800F0" w:rsidRPr="00D800F0" w:rsidRDefault="00D800F0" w:rsidP="00D800F0">
                            <w:pPr>
                              <w:rPr>
                                <w:sz w:val="20"/>
                              </w:rPr>
                            </w:pPr>
                            <w:r w:rsidRPr="00D800F0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800F0" w:rsidRPr="00D800F0" w:rsidRDefault="00D800F0" w:rsidP="00D800F0">
                            <w:pPr>
                              <w:rPr>
                                <w:sz w:val="20"/>
                              </w:rPr>
                            </w:pPr>
                            <w:r w:rsidRPr="00D800F0"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C036FC" w:rsidRDefault="00D800F0" w:rsidP="00D800F0">
                            <w:pPr>
                              <w:rPr>
                                <w:sz w:val="20"/>
                              </w:rPr>
                            </w:pPr>
                            <w:r w:rsidRPr="00D800F0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05F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4623B3">
        <w:rPr>
          <w:b/>
        </w:rPr>
        <w:t>Й</w:t>
      </w:r>
      <w:r>
        <w:rPr>
          <w:b/>
        </w:rPr>
        <w:t xml:space="preserve"> В ЗАКОН </w:t>
      </w:r>
    </w:p>
    <w:p w:rsidR="0046604C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0F2849" w:rsidRDefault="0011773D" w:rsidP="008B2B5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655088">
        <w:t xml:space="preserve"> </w:t>
      </w:r>
      <w:r w:rsidR="003A580A">
        <w:t>25 апреля    2018 года в первом чтении</w:t>
      </w:r>
    </w:p>
    <w:p w:rsidR="00D800F0" w:rsidRDefault="00D800F0" w:rsidP="008B2B5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D800F0" w:rsidRDefault="00D800F0" w:rsidP="008B2B5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486D29" w:rsidRDefault="00486D29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0F2849" w:rsidRDefault="000F2849" w:rsidP="000F2849">
      <w:pPr>
        <w:ind w:firstLine="720"/>
        <w:jc w:val="both"/>
      </w:pPr>
      <w:proofErr w:type="gramStart"/>
      <w:r>
        <w:t xml:space="preserve">Внести в Закон Приморского края от 5 мая 1995 года </w:t>
      </w:r>
      <w:r w:rsidR="00D05C7F">
        <w:br/>
      </w:r>
      <w: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>
        <w:t xml:space="preserve"> </w:t>
      </w:r>
      <w:proofErr w:type="gramStart"/>
      <w:r>
        <w:t>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</w:t>
      </w:r>
      <w:proofErr w:type="gramEnd"/>
      <w:r>
        <w:t xml:space="preserve">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</w:t>
      </w:r>
      <w:r w:rsidR="00E66D92">
        <w:t>,</w:t>
      </w:r>
      <w:r>
        <w:t xml:space="preserve"> стр. 33, </w:t>
      </w:r>
      <w:r w:rsidR="00E66D92">
        <w:t>№ 20, стр. 32</w:t>
      </w:r>
      <w:r w:rsidR="00486D29">
        <w:t>, № 38, стр. 12</w:t>
      </w:r>
      <w:r w:rsidR="00A25095">
        <w:t xml:space="preserve">; </w:t>
      </w:r>
      <w:proofErr w:type="gramStart"/>
      <w:r w:rsidR="00A25095">
        <w:t>2018, № 49, стр. 12</w:t>
      </w:r>
      <w:r>
        <w:t>) следующ</w:t>
      </w:r>
      <w:r w:rsidR="00E15DC4">
        <w:t>и</w:t>
      </w:r>
      <w:r w:rsidR="00D05C7F">
        <w:t>е</w:t>
      </w:r>
      <w:r>
        <w:t xml:space="preserve"> изменени</w:t>
      </w:r>
      <w:r w:rsidR="00E15DC4">
        <w:t>я</w:t>
      </w:r>
      <w:r>
        <w:t>:</w:t>
      </w:r>
      <w:proofErr w:type="gramEnd"/>
    </w:p>
    <w:p w:rsidR="00A25095" w:rsidRDefault="00A25095" w:rsidP="000F2849">
      <w:pPr>
        <w:ind w:firstLine="720"/>
        <w:jc w:val="both"/>
      </w:pPr>
      <w:r>
        <w:t>1)</w:t>
      </w:r>
      <w:r w:rsidR="00A33272">
        <w:t>статью 19 дополнить пунктом 17</w:t>
      </w:r>
      <w:r w:rsidR="00A33272">
        <w:rPr>
          <w:vertAlign w:val="superscript"/>
        </w:rPr>
        <w:t xml:space="preserve">2 </w:t>
      </w:r>
      <w:r w:rsidR="00A33272">
        <w:t>следующего содержания:</w:t>
      </w:r>
    </w:p>
    <w:p w:rsidR="00A33272" w:rsidRPr="00A33272" w:rsidRDefault="00A33272" w:rsidP="000F2849">
      <w:pPr>
        <w:ind w:firstLine="720"/>
        <w:jc w:val="both"/>
      </w:pPr>
      <w:r>
        <w:t>"17</w:t>
      </w:r>
      <w:r>
        <w:rPr>
          <w:vertAlign w:val="superscript"/>
        </w:rPr>
        <w:t>2</w:t>
      </w:r>
      <w:r>
        <w:t>.</w:t>
      </w:r>
      <w:r w:rsidR="00D55128">
        <w:t>Рассмотрение</w:t>
      </w:r>
      <w:r w:rsidR="00AD586D">
        <w:t xml:space="preserve"> ежегодн</w:t>
      </w:r>
      <w:r w:rsidR="00D55128">
        <w:t>ого публичного отчета</w:t>
      </w:r>
      <w:r w:rsidR="00AD586D">
        <w:t xml:space="preserve"> о </w:t>
      </w:r>
      <w:r w:rsidR="00AD586D" w:rsidRPr="00AD586D">
        <w:t xml:space="preserve">результатах независимой </w:t>
      </w:r>
      <w:proofErr w:type="gramStart"/>
      <w:r w:rsidR="00AD586D" w:rsidRPr="00AD586D">
        <w:t>оценки качества условий оказания услуг</w:t>
      </w:r>
      <w:proofErr w:type="gramEnd"/>
      <w:r w:rsidR="00AD586D" w:rsidRPr="00AD586D">
        <w:t xml:space="preserve"> организациями в сфере культуры, охраны здоровья, образования, социального обслуживания, которы</w:t>
      </w:r>
      <w:bookmarkStart w:id="0" w:name="_GoBack"/>
      <w:bookmarkEnd w:id="0"/>
      <w:r w:rsidR="00AD586D" w:rsidRPr="00AD586D">
        <w:t>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 w:rsidR="00D55128">
        <w:t>, представленного Губернатором Приморского края</w:t>
      </w:r>
      <w:r w:rsidR="00AD586D">
        <w:t>;";</w:t>
      </w:r>
    </w:p>
    <w:p w:rsidR="00D55128" w:rsidRDefault="00C036FC" w:rsidP="000F2849">
      <w:pPr>
        <w:ind w:firstLine="720"/>
        <w:jc w:val="both"/>
      </w:pPr>
      <w:r>
        <w:t>2</w:t>
      </w:r>
      <w:r w:rsidR="00F33DC8">
        <w:t>)</w:t>
      </w:r>
      <w:r w:rsidR="0050448D">
        <w:t xml:space="preserve">пункт 2 статьи 22 </w:t>
      </w:r>
      <w:r w:rsidR="00D55128">
        <w:t>дополнить абзаце</w:t>
      </w:r>
      <w:r w:rsidR="002F0F3B">
        <w:t>м</w:t>
      </w:r>
      <w:r w:rsidR="00D55128">
        <w:t xml:space="preserve"> следующего содержания:</w:t>
      </w:r>
    </w:p>
    <w:p w:rsidR="00406B43" w:rsidRDefault="00D55128" w:rsidP="000F2849">
      <w:pPr>
        <w:ind w:firstLine="720"/>
        <w:jc w:val="both"/>
      </w:pPr>
      <w:r>
        <w:t>"Законодательное Собрание рассматривает</w:t>
      </w:r>
      <w:r w:rsidR="00D75E89">
        <w:t xml:space="preserve"> ежегодный</w:t>
      </w:r>
      <w:r>
        <w:t xml:space="preserve"> публичный отчет</w:t>
      </w:r>
      <w:r w:rsidR="00D75E89">
        <w:t xml:space="preserve"> </w:t>
      </w:r>
      <w:r w:rsidR="00D75E89" w:rsidRPr="00D75E89">
        <w:t xml:space="preserve">о результатах независимой </w:t>
      </w:r>
      <w:proofErr w:type="gramStart"/>
      <w:r w:rsidR="00D75E89" w:rsidRPr="00D75E89">
        <w:t>оценки качества условий оказания услуг</w:t>
      </w:r>
      <w:proofErr w:type="gramEnd"/>
      <w:r w:rsidR="00D75E89" w:rsidRPr="00D75E89">
        <w:t xml:space="preserve">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</w:t>
      </w:r>
      <w:r w:rsidR="00D75E89">
        <w:t>анных организаций, представленный</w:t>
      </w:r>
      <w:r w:rsidR="00D75E89" w:rsidRPr="00D75E89">
        <w:t xml:space="preserve"> Губернатором Приморского края</w:t>
      </w:r>
      <w:r w:rsidR="00D75E89">
        <w:t>.".</w:t>
      </w:r>
    </w:p>
    <w:p w:rsidR="00F078BB" w:rsidRDefault="00F078BB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lastRenderedPageBreak/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Временно </w:t>
      </w:r>
      <w:proofErr w:type="gramStart"/>
      <w:r w:rsidRPr="00FC1917">
        <w:rPr>
          <w:szCs w:val="28"/>
        </w:rPr>
        <w:t>исполняющий</w:t>
      </w:r>
      <w:proofErr w:type="gramEnd"/>
      <w:r w:rsidRPr="00FC1917">
        <w:rPr>
          <w:szCs w:val="28"/>
        </w:rPr>
        <w:t xml:space="preserve"> обязанности</w:t>
      </w: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Губернатора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      </w:t>
      </w:r>
      <w:r w:rsidR="008B2B5B">
        <w:rPr>
          <w:szCs w:val="28"/>
        </w:rPr>
        <w:t xml:space="preserve"> </w:t>
      </w:r>
      <w:r w:rsidRPr="00FC1917">
        <w:rPr>
          <w:szCs w:val="28"/>
        </w:rPr>
        <w:t xml:space="preserve">   А.В. Тарасенко</w:t>
      </w:r>
    </w:p>
    <w:p w:rsidR="00F078BB" w:rsidRPr="00406B43" w:rsidRDefault="00F078BB" w:rsidP="00FC1917">
      <w:pPr>
        <w:jc w:val="both"/>
      </w:pPr>
    </w:p>
    <w:sectPr w:rsidR="00F078BB" w:rsidRPr="00406B43" w:rsidSect="009A273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4D5" w:rsidRDefault="008434D5">
      <w:r>
        <w:separator/>
      </w:r>
    </w:p>
  </w:endnote>
  <w:endnote w:type="continuationSeparator" w:id="0">
    <w:p w:rsidR="008434D5" w:rsidRDefault="00843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4D5" w:rsidRDefault="008434D5">
      <w:r>
        <w:separator/>
      </w:r>
    </w:p>
  </w:footnote>
  <w:footnote w:type="continuationSeparator" w:id="0">
    <w:p w:rsidR="008434D5" w:rsidRDefault="008434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735" w:rsidRDefault="009A2735" w:rsidP="009A2735">
    <w:pPr>
      <w:pStyle w:val="a3"/>
      <w:jc w:val="right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389D"/>
    <w:rsid w:val="000051A0"/>
    <w:rsid w:val="000A1927"/>
    <w:rsid w:val="000F2849"/>
    <w:rsid w:val="0011773D"/>
    <w:rsid w:val="00241371"/>
    <w:rsid w:val="002C253C"/>
    <w:rsid w:val="002F0F3B"/>
    <w:rsid w:val="002F64F3"/>
    <w:rsid w:val="003A580A"/>
    <w:rsid w:val="00406B43"/>
    <w:rsid w:val="004623B3"/>
    <w:rsid w:val="0046604C"/>
    <w:rsid w:val="00486D29"/>
    <w:rsid w:val="004B47F8"/>
    <w:rsid w:val="004D1C48"/>
    <w:rsid w:val="0050448D"/>
    <w:rsid w:val="005A7C69"/>
    <w:rsid w:val="006153E5"/>
    <w:rsid w:val="00655088"/>
    <w:rsid w:val="006D6E80"/>
    <w:rsid w:val="00721975"/>
    <w:rsid w:val="00725958"/>
    <w:rsid w:val="007A6B11"/>
    <w:rsid w:val="007D181D"/>
    <w:rsid w:val="008059EE"/>
    <w:rsid w:val="008434D5"/>
    <w:rsid w:val="008B2B5B"/>
    <w:rsid w:val="009A2735"/>
    <w:rsid w:val="009A5B6E"/>
    <w:rsid w:val="009B44DD"/>
    <w:rsid w:val="00A25095"/>
    <w:rsid w:val="00A33272"/>
    <w:rsid w:val="00AB7B16"/>
    <w:rsid w:val="00AD586D"/>
    <w:rsid w:val="00B334E8"/>
    <w:rsid w:val="00B83D2D"/>
    <w:rsid w:val="00BC2DD4"/>
    <w:rsid w:val="00C036FC"/>
    <w:rsid w:val="00D05C7F"/>
    <w:rsid w:val="00D22681"/>
    <w:rsid w:val="00D55128"/>
    <w:rsid w:val="00D75E89"/>
    <w:rsid w:val="00D800F0"/>
    <w:rsid w:val="00D834BA"/>
    <w:rsid w:val="00DE2425"/>
    <w:rsid w:val="00E15DC4"/>
    <w:rsid w:val="00E66D92"/>
    <w:rsid w:val="00E91057"/>
    <w:rsid w:val="00EE705F"/>
    <w:rsid w:val="00F078BB"/>
    <w:rsid w:val="00F221EF"/>
    <w:rsid w:val="00F33DC8"/>
    <w:rsid w:val="00FB31D8"/>
    <w:rsid w:val="00FC1917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391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</cp:lastModifiedBy>
  <cp:revision>37</cp:revision>
  <cp:lastPrinted>2018-03-21T00:37:00Z</cp:lastPrinted>
  <dcterms:created xsi:type="dcterms:W3CDTF">2017-08-02T22:59:00Z</dcterms:created>
  <dcterms:modified xsi:type="dcterms:W3CDTF">2018-05-04T01:01:00Z</dcterms:modified>
</cp:coreProperties>
</file>