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7010EE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240EC2" w:rsidRPr="00053FBF">
              <w:t>"О внесении изменени</w:t>
            </w:r>
            <w:r w:rsidR="007010EE">
              <w:t>я</w:t>
            </w:r>
            <w:r w:rsidR="00240EC2" w:rsidRPr="00053FBF">
              <w:t xml:space="preserve"> </w:t>
            </w:r>
            <w:r w:rsidR="00240EC2">
              <w:t xml:space="preserve">в </w:t>
            </w:r>
            <w:r w:rsidR="00240EC2">
              <w:br/>
              <w:t xml:space="preserve">статью </w:t>
            </w:r>
            <w:r w:rsidR="007010EE">
              <w:t>3</w:t>
            </w:r>
            <w:r w:rsidR="00240EC2">
              <w:t xml:space="preserve"> </w:t>
            </w:r>
            <w:r w:rsidR="00240EC2" w:rsidRPr="00053FBF">
              <w:t>Закон</w:t>
            </w:r>
            <w:r w:rsidR="00240EC2">
              <w:t>а</w:t>
            </w:r>
            <w:r w:rsidR="00240EC2" w:rsidRPr="00053FBF">
              <w:t xml:space="preserve"> Приморского края "О</w:t>
            </w:r>
            <w:r w:rsidR="00240EC2">
              <w:t xml:space="preserve">б использовании лесов </w:t>
            </w:r>
            <w:r w:rsidR="00240EC2" w:rsidRPr="00053FBF">
              <w:t>в Приморском крае"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240EC2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240EC2" w:rsidRPr="00053FBF">
        <w:t>"О внесении изменени</w:t>
      </w:r>
      <w:r w:rsidR="007010EE">
        <w:t>я</w:t>
      </w:r>
      <w:r w:rsidR="00240EC2" w:rsidRPr="00053FBF">
        <w:t xml:space="preserve"> </w:t>
      </w:r>
      <w:r w:rsidR="00240EC2">
        <w:t xml:space="preserve">в статью </w:t>
      </w:r>
      <w:r w:rsidR="007010EE">
        <w:t>3</w:t>
      </w:r>
      <w:bookmarkStart w:id="0" w:name="_GoBack"/>
      <w:bookmarkEnd w:id="0"/>
      <w:r w:rsidR="00240EC2">
        <w:t xml:space="preserve"> </w:t>
      </w:r>
      <w:r w:rsidR="00240EC2" w:rsidRPr="00053FBF">
        <w:t>Закон</w:t>
      </w:r>
      <w:r w:rsidR="00240EC2">
        <w:t>а</w:t>
      </w:r>
      <w:r w:rsidR="00240EC2" w:rsidRPr="00053FBF">
        <w:t xml:space="preserve"> Приморского края "О</w:t>
      </w:r>
      <w:r w:rsidR="00240EC2">
        <w:t xml:space="preserve">б использовании лесов </w:t>
      </w:r>
      <w:r w:rsidR="00240EC2" w:rsidRPr="00053FBF">
        <w:t>в Приморском крае"</w:t>
      </w:r>
      <w:r w:rsidR="00937371">
        <w:t>.</w:t>
      </w:r>
      <w:r w:rsidR="00311771">
        <w:t xml:space="preserve"> </w:t>
      </w:r>
    </w:p>
    <w:p w:rsidR="00240EC2" w:rsidRDefault="00240EC2" w:rsidP="006E17D8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642" w:rsidRDefault="00670642" w:rsidP="00441D5E">
      <w:pPr>
        <w:pStyle w:val="1"/>
      </w:pPr>
      <w:r>
        <w:separator/>
      </w:r>
    </w:p>
  </w:endnote>
  <w:endnote w:type="continuationSeparator" w:id="0">
    <w:p w:rsidR="00670642" w:rsidRDefault="00670642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642" w:rsidRDefault="00670642" w:rsidP="00441D5E">
      <w:pPr>
        <w:pStyle w:val="1"/>
      </w:pPr>
      <w:r>
        <w:separator/>
      </w:r>
    </w:p>
  </w:footnote>
  <w:footnote w:type="continuationSeparator" w:id="0">
    <w:p w:rsidR="00670642" w:rsidRDefault="00670642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2016-09-22T23:46:00Z</cp:lastPrinted>
  <dcterms:created xsi:type="dcterms:W3CDTF">2018-04-27T01:37:00Z</dcterms:created>
  <dcterms:modified xsi:type="dcterms:W3CDTF">2018-04-27T01:37:00Z</dcterms:modified>
</cp:coreProperties>
</file>