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052830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F86806" w:rsidRPr="00F86806" w:rsidRDefault="0034770A" w:rsidP="00F8680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F86806" w:rsidRPr="00F86806">
                          <w:rPr>
                            <w:sz w:val="20"/>
                          </w:rPr>
                          <w:t>подготовлен комитетом Законодательного Собрания</w:t>
                        </w:r>
                      </w:p>
                      <w:p w:rsidR="00F86806" w:rsidRDefault="00F86806" w:rsidP="00F86806">
                        <w:pPr>
                          <w:rPr>
                            <w:sz w:val="20"/>
                          </w:rPr>
                        </w:pPr>
                        <w:r w:rsidRPr="00F86806">
                          <w:rPr>
                            <w:sz w:val="20"/>
                          </w:rPr>
                          <w:t>по экономической политике</w:t>
                        </w:r>
                      </w:p>
                      <w:p w:rsidR="004B7A3B" w:rsidRDefault="00F86806" w:rsidP="00F86806">
                        <w:pPr>
                          <w:rPr>
                            <w:sz w:val="20"/>
                          </w:rPr>
                        </w:pPr>
                        <w:r w:rsidRPr="00F86806"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4297B" w:rsidRPr="0044297B" w:rsidRDefault="008043E9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>
        <w:rPr>
          <w:rFonts w:eastAsia="Calibri"/>
          <w:b/>
          <w:bCs/>
          <w:szCs w:val="28"/>
          <w:lang w:eastAsia="en-US"/>
        </w:rPr>
        <w:t>О ВНЕСЕНИИ ИЗМЕНЕНИЙ</w:t>
      </w:r>
      <w:r w:rsidR="0044297B" w:rsidRPr="0044297B">
        <w:rPr>
          <w:rFonts w:eastAsia="Calibri"/>
          <w:b/>
          <w:bCs/>
          <w:szCs w:val="28"/>
          <w:lang w:eastAsia="en-US"/>
        </w:rPr>
        <w:t xml:space="preserve"> В ЗАКОН ПРИМОРСКОГО</w:t>
      </w:r>
      <w:r w:rsidR="00950B05">
        <w:rPr>
          <w:rFonts w:eastAsia="Calibri"/>
          <w:b/>
          <w:bCs/>
          <w:szCs w:val="28"/>
          <w:lang w:eastAsia="en-US"/>
        </w:rPr>
        <w:t xml:space="preserve"> </w:t>
      </w:r>
      <w:r w:rsidR="0044297B" w:rsidRPr="0044297B">
        <w:rPr>
          <w:rFonts w:eastAsia="Calibri"/>
          <w:b/>
          <w:bCs/>
          <w:szCs w:val="28"/>
          <w:lang w:eastAsia="en-US"/>
        </w:rPr>
        <w:t xml:space="preserve">КРАЯ </w:t>
      </w:r>
      <w:r w:rsidR="007513F6">
        <w:rPr>
          <w:rFonts w:eastAsia="Calibri"/>
          <w:b/>
          <w:bCs/>
          <w:szCs w:val="28"/>
          <w:lang w:eastAsia="en-US"/>
        </w:rPr>
        <w:br/>
      </w:r>
      <w:r w:rsidR="004C4746">
        <w:rPr>
          <w:rFonts w:eastAsia="Calibri"/>
          <w:b/>
          <w:bCs/>
          <w:szCs w:val="28"/>
          <w:lang w:eastAsia="en-US"/>
        </w:rPr>
        <w:t>"</w:t>
      </w:r>
      <w:r w:rsidR="0044297B" w:rsidRPr="0044297B">
        <w:rPr>
          <w:rFonts w:eastAsia="Calibri"/>
          <w:b/>
          <w:bCs/>
          <w:szCs w:val="28"/>
          <w:lang w:eastAsia="en-US"/>
        </w:rPr>
        <w:t>О ПОРЯДКЕ ПРОВЕДЕНИЯ ЭКСПЕРТИЗЫ</w:t>
      </w:r>
      <w:r w:rsidR="007513F6">
        <w:rPr>
          <w:rFonts w:eastAsia="Calibri"/>
          <w:b/>
          <w:bCs/>
          <w:szCs w:val="28"/>
          <w:lang w:eastAsia="en-US"/>
        </w:rPr>
        <w:t xml:space="preserve"> </w:t>
      </w:r>
      <w:r w:rsidR="0044297B"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  <w:r w:rsidR="007513F6">
        <w:rPr>
          <w:rFonts w:eastAsia="Calibri"/>
          <w:b/>
          <w:bCs/>
          <w:szCs w:val="28"/>
          <w:lang w:eastAsia="en-US"/>
        </w:rPr>
        <w:t xml:space="preserve"> </w:t>
      </w:r>
      <w:r w:rsidR="0044297B" w:rsidRPr="0044297B">
        <w:rPr>
          <w:rFonts w:eastAsia="Calibri"/>
          <w:b/>
          <w:bCs/>
          <w:szCs w:val="28"/>
          <w:lang w:eastAsia="en-US"/>
        </w:rPr>
        <w:t>И ОЦЕНКИ РЕГУЛИРУЮЩЕГО ВОЗДЕЙСТВИЯ ПРОЕКТОВ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BE0544" w:rsidRDefault="0044297B" w:rsidP="0044297B">
      <w:pPr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В ПРИМОРСКОМ КРАЕ</w:t>
      </w:r>
      <w:r w:rsidR="004C4746">
        <w:rPr>
          <w:rFonts w:eastAsia="Calibri"/>
          <w:b/>
          <w:bCs/>
          <w:szCs w:val="28"/>
          <w:lang w:eastAsia="en-US"/>
        </w:rPr>
        <w:t>"</w:t>
      </w:r>
    </w:p>
    <w:p w:rsidR="002452B0" w:rsidRDefault="002452B0" w:rsidP="0044297B">
      <w:pPr>
        <w:jc w:val="center"/>
        <w:rPr>
          <w:rFonts w:eastAsia="Calibri"/>
          <w:b/>
          <w:bCs/>
          <w:szCs w:val="28"/>
          <w:lang w:eastAsia="en-US"/>
        </w:rPr>
      </w:pPr>
    </w:p>
    <w:p w:rsidR="00F86806" w:rsidRDefault="00F86806" w:rsidP="00F86806">
      <w:pPr>
        <w:ind w:firstLine="720"/>
        <w:jc w:val="both"/>
        <w:rPr>
          <w:szCs w:val="28"/>
        </w:rPr>
      </w:pPr>
      <w:proofErr w:type="gramStart"/>
      <w:r w:rsidRPr="00F86806">
        <w:rPr>
          <w:szCs w:val="28"/>
        </w:rPr>
        <w:t>Принят</w:t>
      </w:r>
      <w:proofErr w:type="gramEnd"/>
      <w:r w:rsidRPr="00F86806">
        <w:rPr>
          <w:szCs w:val="28"/>
        </w:rPr>
        <w:t xml:space="preserve"> Законодательным Собранием Приморского края 25 апреля </w:t>
      </w:r>
      <w:r w:rsidRPr="00F86806">
        <w:rPr>
          <w:szCs w:val="28"/>
        </w:rPr>
        <w:br/>
        <w:t>2018 года в первом чтении</w:t>
      </w:r>
    </w:p>
    <w:p w:rsidR="000119BE" w:rsidRPr="00F86806" w:rsidRDefault="000119BE" w:rsidP="00F86806">
      <w:pPr>
        <w:ind w:firstLine="720"/>
        <w:jc w:val="both"/>
        <w:rPr>
          <w:szCs w:val="28"/>
        </w:rPr>
      </w:pPr>
      <w:proofErr w:type="gramStart"/>
      <w:r w:rsidRPr="000119BE">
        <w:rPr>
          <w:szCs w:val="28"/>
        </w:rPr>
        <w:t>Принят</w:t>
      </w:r>
      <w:proofErr w:type="gramEnd"/>
      <w:r w:rsidRPr="000119BE">
        <w:rPr>
          <w:szCs w:val="28"/>
        </w:rPr>
        <w:t xml:space="preserve"> Законодательным Собранием Приморского края во втором чтении</w:t>
      </w:r>
      <w:bookmarkStart w:id="0" w:name="_GoBack"/>
      <w:bookmarkEnd w:id="0"/>
    </w:p>
    <w:p w:rsidR="00F86806" w:rsidRPr="00F86806" w:rsidRDefault="00F86806" w:rsidP="00F86806">
      <w:pPr>
        <w:ind w:firstLine="720"/>
        <w:rPr>
          <w:szCs w:val="28"/>
        </w:rPr>
      </w:pPr>
      <w:proofErr w:type="gramStart"/>
      <w:r w:rsidRPr="00F86806">
        <w:rPr>
          <w:szCs w:val="28"/>
        </w:rPr>
        <w:t>Принят</w:t>
      </w:r>
      <w:proofErr w:type="gramEnd"/>
      <w:r w:rsidRPr="00F86806">
        <w:rPr>
          <w:szCs w:val="28"/>
        </w:rPr>
        <w:t xml:space="preserve"> Законодательным Собранием Приморского края</w:t>
      </w:r>
    </w:p>
    <w:p w:rsidR="00F86806" w:rsidRPr="00F86806" w:rsidRDefault="00F86806" w:rsidP="00F86806">
      <w:pPr>
        <w:ind w:firstLine="720"/>
        <w:rPr>
          <w:szCs w:val="28"/>
        </w:rPr>
      </w:pPr>
    </w:p>
    <w:p w:rsidR="00F86806" w:rsidRPr="00F86806" w:rsidRDefault="00F86806" w:rsidP="00F86806">
      <w:pPr>
        <w:ind w:firstLine="709"/>
        <w:rPr>
          <w:szCs w:val="28"/>
        </w:rPr>
      </w:pPr>
      <w:r w:rsidRPr="00F86806">
        <w:rPr>
          <w:szCs w:val="28"/>
        </w:rPr>
        <w:t>СТАТЬЯ 1.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Внести в Закон Приморского края от 3 декабря 2014 года № 507-</w:t>
      </w:r>
      <w:proofErr w:type="spellStart"/>
      <w:r w:rsidRPr="00F86806">
        <w:rPr>
          <w:szCs w:val="28"/>
        </w:rPr>
        <w:t>КЗ</w:t>
      </w:r>
      <w:proofErr w:type="spellEnd"/>
      <w:r w:rsidRPr="00F86806">
        <w:rPr>
          <w:szCs w:val="28"/>
        </w:rPr>
        <w:t xml:space="preserve"> </w:t>
      </w:r>
      <w:r w:rsidRPr="00F86806">
        <w:rPr>
          <w:szCs w:val="28"/>
        </w:rPr>
        <w:br/>
        <w:t xml:space="preserve">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(Ведомости Законодательного Собрания Приморского края, 2014, № 98, стр. 42; 2016, </w:t>
      </w:r>
      <w:r w:rsidRPr="00F86806">
        <w:rPr>
          <w:szCs w:val="28"/>
        </w:rPr>
        <w:br/>
        <w:t xml:space="preserve">№ 160, </w:t>
      </w:r>
      <w:r w:rsidR="008043E9">
        <w:rPr>
          <w:szCs w:val="28"/>
        </w:rPr>
        <w:t>стр. 24, № 7, стр. 66) следующие</w:t>
      </w:r>
      <w:r w:rsidRPr="00F86806">
        <w:rPr>
          <w:szCs w:val="28"/>
        </w:rPr>
        <w:t xml:space="preserve"> изменения: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1)часть 2 статьи 1 признать утратившей силу;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2)в статье 2: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а</w:t>
      </w:r>
      <w:proofErr w:type="gramStart"/>
      <w:r w:rsidRPr="00F86806">
        <w:rPr>
          <w:szCs w:val="28"/>
        </w:rPr>
        <w:t>)п</w:t>
      </w:r>
      <w:proofErr w:type="gramEnd"/>
      <w:r w:rsidRPr="00F86806">
        <w:rPr>
          <w:szCs w:val="28"/>
        </w:rPr>
        <w:t>ункт 3 части 3 изложить в следующей редакции: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"3)проведение публичных консультаций, форму уведомления о проведении публичных консультаций, подготовку отчета о результатах проведения публичных консультаций, за исключением случаев проведения экспертизы муниципальных актов, содержащих сведения, составляющие государственную тайну, или сведения конфиденциального характера</w:t>
      </w:r>
      <w:proofErr w:type="gramStart"/>
      <w:r w:rsidRPr="00F86806">
        <w:rPr>
          <w:szCs w:val="28"/>
        </w:rPr>
        <w:t>;"</w:t>
      </w:r>
      <w:proofErr w:type="gramEnd"/>
      <w:r w:rsidRPr="00F86806">
        <w:rPr>
          <w:szCs w:val="28"/>
        </w:rPr>
        <w:t>;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б</w:t>
      </w:r>
      <w:proofErr w:type="gramStart"/>
      <w:r w:rsidRPr="00F86806">
        <w:rPr>
          <w:szCs w:val="28"/>
        </w:rPr>
        <w:t>)ч</w:t>
      </w:r>
      <w:proofErr w:type="gramEnd"/>
      <w:r w:rsidRPr="00F86806">
        <w:rPr>
          <w:szCs w:val="28"/>
        </w:rPr>
        <w:t>асть 8 дополнить новым абзацем следующего содержания: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"Экспертные заключения на муниципальные акты, содержащие сведения, составляющие государственную тайну, или сведения конфиденциального характера, размещению на официальном сайте муниципального образования Приморского края в информационно-телекоммуникационной</w:t>
      </w:r>
      <w:r w:rsidR="007A7E99">
        <w:rPr>
          <w:szCs w:val="28"/>
        </w:rPr>
        <w:t xml:space="preserve"> сети "Интернет" не подлежат</w:t>
      </w:r>
      <w:proofErr w:type="gramStart"/>
      <w:r w:rsidR="007A7E99">
        <w:rPr>
          <w:szCs w:val="28"/>
        </w:rPr>
        <w:t>.";</w:t>
      </w:r>
      <w:proofErr w:type="gramEnd"/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3)в статье 3: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а</w:t>
      </w:r>
      <w:proofErr w:type="gramStart"/>
      <w:r w:rsidRPr="00F86806">
        <w:rPr>
          <w:szCs w:val="28"/>
        </w:rPr>
        <w:t>)в</w:t>
      </w:r>
      <w:proofErr w:type="gramEnd"/>
      <w:r w:rsidRPr="00F86806">
        <w:rPr>
          <w:szCs w:val="28"/>
        </w:rPr>
        <w:t xml:space="preserve"> части 3: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пункт 2 изложить в следующей редакции:</w:t>
      </w:r>
    </w:p>
    <w:p w:rsidR="00F86806" w:rsidRPr="00F86806" w:rsidRDefault="00F86806" w:rsidP="00F8680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86806">
        <w:rPr>
          <w:szCs w:val="28"/>
        </w:rPr>
        <w:t xml:space="preserve">"2)размещение уведомления о публичных консультациях по проекту муниципального акта на официальном сайте муниципального образования в информационно-телекоммуникационной сети "Интернет", за исключением </w:t>
      </w:r>
      <w:proofErr w:type="gramStart"/>
      <w:r w:rsidRPr="00F86806">
        <w:rPr>
          <w:szCs w:val="28"/>
        </w:rPr>
        <w:lastRenderedPageBreak/>
        <w:t xml:space="preserve">случаев проведения </w:t>
      </w:r>
      <w:r w:rsidR="008043E9">
        <w:rPr>
          <w:szCs w:val="28"/>
        </w:rPr>
        <w:t xml:space="preserve">оценки регулирующего воздействия </w:t>
      </w:r>
      <w:r w:rsidRPr="00F86806">
        <w:rPr>
          <w:szCs w:val="28"/>
        </w:rPr>
        <w:t>проектов муниципальных</w:t>
      </w:r>
      <w:proofErr w:type="gramEnd"/>
      <w:r w:rsidRPr="00F86806">
        <w:rPr>
          <w:szCs w:val="28"/>
        </w:rPr>
        <w:t xml:space="preserve"> актов, содержащих сведения, составляющие государственную тайну, или сведения конфиденциального характера;";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пункт 3 изложить в следующей редакции: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86806">
        <w:rPr>
          <w:szCs w:val="28"/>
        </w:rPr>
        <w:t xml:space="preserve">"3)проведение публичных консультаций в целях обсуждения проекта муниципального акта и подготовку отчета об их результатах, за исключением случаев проведения </w:t>
      </w:r>
      <w:r w:rsidR="00BD1990" w:rsidRPr="00BD1990">
        <w:rPr>
          <w:szCs w:val="28"/>
        </w:rPr>
        <w:t xml:space="preserve">оценки регулирующего воздействия </w:t>
      </w:r>
      <w:r w:rsidRPr="00F86806">
        <w:rPr>
          <w:szCs w:val="28"/>
        </w:rPr>
        <w:t>проектов муниципальных актов, содержащих сведения, составляющие государственную тайну, или сведения конфиденциального характера;";</w:t>
      </w:r>
      <w:proofErr w:type="gramEnd"/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б</w:t>
      </w:r>
      <w:proofErr w:type="gramStart"/>
      <w:r w:rsidRPr="00F86806">
        <w:rPr>
          <w:szCs w:val="28"/>
        </w:rPr>
        <w:t>)ч</w:t>
      </w:r>
      <w:proofErr w:type="gramEnd"/>
      <w:r w:rsidRPr="00F86806">
        <w:rPr>
          <w:szCs w:val="28"/>
        </w:rPr>
        <w:t>асть 4 дополнить абзацем вторым следующего содержания: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86806">
        <w:rPr>
          <w:szCs w:val="28"/>
        </w:rPr>
        <w:t>"В отношении проектов муниципальных актов, разработанных в целях предупреждения и (или) ликвидации чрезвычайных ситуаций природного и техногенного характера, недопущения кризисных ситуаций и предупреждения террористических актов и (или) для ликвидации их последствий, срок проведения публичных консультаций, предусмотренных пунктом 3 части 3 настоящей стат</w:t>
      </w:r>
      <w:r w:rsidR="00BD1990">
        <w:rPr>
          <w:szCs w:val="28"/>
        </w:rPr>
        <w:t xml:space="preserve">ьи, не может составлять менее 5 и более </w:t>
      </w:r>
      <w:r w:rsidR="00BD1990">
        <w:rPr>
          <w:szCs w:val="28"/>
        </w:rPr>
        <w:br/>
        <w:t>10</w:t>
      </w:r>
      <w:r w:rsidRPr="00F86806">
        <w:rPr>
          <w:szCs w:val="28"/>
        </w:rPr>
        <w:t xml:space="preserve"> календарных дней со дня размещения уведомления о публичных консультациях по</w:t>
      </w:r>
      <w:proofErr w:type="gramEnd"/>
      <w:r w:rsidR="007A7E99">
        <w:rPr>
          <w:szCs w:val="28"/>
        </w:rPr>
        <w:t xml:space="preserve"> проекту муниципального акта</w:t>
      </w:r>
      <w:proofErr w:type="gramStart"/>
      <w:r w:rsidR="007A7E99">
        <w:rPr>
          <w:szCs w:val="28"/>
        </w:rPr>
        <w:t>.";</w:t>
      </w:r>
      <w:proofErr w:type="gramEnd"/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в</w:t>
      </w:r>
      <w:proofErr w:type="gramStart"/>
      <w:r w:rsidRPr="00F86806">
        <w:rPr>
          <w:szCs w:val="28"/>
        </w:rPr>
        <w:t>)ч</w:t>
      </w:r>
      <w:proofErr w:type="gramEnd"/>
      <w:r w:rsidRPr="00F86806">
        <w:rPr>
          <w:szCs w:val="28"/>
        </w:rPr>
        <w:t>асть 7 дополнить абзацем вторым следующего содержания: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"Заключения на проекты муниципальных актов, содержащих сведения, составляющие государственную тайну, или сведения конфиденциального характера, размещению на официальном сайте муниципального образования Приморского края в информационно-телекоммуникационной сети "Интернет" не подлежат</w:t>
      </w:r>
      <w:proofErr w:type="gramStart"/>
      <w:r w:rsidRPr="00F86806">
        <w:rPr>
          <w:szCs w:val="28"/>
        </w:rPr>
        <w:t xml:space="preserve">.". </w:t>
      </w:r>
      <w:proofErr w:type="gramEnd"/>
    </w:p>
    <w:p w:rsidR="00F86806" w:rsidRPr="00F86806" w:rsidRDefault="00F86806" w:rsidP="00F8680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86806" w:rsidRPr="00F86806" w:rsidRDefault="00F86806" w:rsidP="00F86806">
      <w:pPr>
        <w:ind w:firstLine="720"/>
        <w:jc w:val="both"/>
        <w:rPr>
          <w:szCs w:val="28"/>
        </w:rPr>
      </w:pPr>
      <w:r w:rsidRPr="00F86806">
        <w:rPr>
          <w:szCs w:val="28"/>
        </w:rPr>
        <w:t>СТАТЬЯ 2.</w:t>
      </w:r>
    </w:p>
    <w:p w:rsidR="00F86806" w:rsidRPr="00F86806" w:rsidRDefault="00F86806" w:rsidP="00F8680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86806">
        <w:rPr>
          <w:szCs w:val="28"/>
        </w:rPr>
        <w:t>Настоящий Закон вступает в силу со дня его официального опубликования.</w:t>
      </w:r>
    </w:p>
    <w:p w:rsidR="00F86806" w:rsidRPr="00F86806" w:rsidRDefault="00F86806" w:rsidP="00F86806">
      <w:pPr>
        <w:ind w:firstLine="720"/>
        <w:jc w:val="both"/>
        <w:rPr>
          <w:szCs w:val="28"/>
        </w:rPr>
      </w:pPr>
    </w:p>
    <w:p w:rsidR="00F86806" w:rsidRPr="00F86806" w:rsidRDefault="00F86806" w:rsidP="00F86806">
      <w:pPr>
        <w:jc w:val="both"/>
        <w:rPr>
          <w:szCs w:val="28"/>
        </w:rPr>
      </w:pPr>
    </w:p>
    <w:p w:rsidR="00F86806" w:rsidRPr="00F86806" w:rsidRDefault="00F86806" w:rsidP="00F86806">
      <w:pPr>
        <w:jc w:val="both"/>
        <w:rPr>
          <w:szCs w:val="28"/>
        </w:rPr>
      </w:pPr>
    </w:p>
    <w:p w:rsidR="00F86806" w:rsidRPr="00F86806" w:rsidRDefault="00F86806" w:rsidP="00F86806">
      <w:pPr>
        <w:jc w:val="both"/>
        <w:rPr>
          <w:szCs w:val="28"/>
        </w:rPr>
      </w:pPr>
      <w:r w:rsidRPr="00F86806">
        <w:rPr>
          <w:szCs w:val="28"/>
        </w:rPr>
        <w:t xml:space="preserve">Временно </w:t>
      </w:r>
      <w:proofErr w:type="gramStart"/>
      <w:r w:rsidRPr="00F86806">
        <w:rPr>
          <w:szCs w:val="28"/>
        </w:rPr>
        <w:t>исполняющий</w:t>
      </w:r>
      <w:proofErr w:type="gramEnd"/>
      <w:r w:rsidRPr="00F86806">
        <w:rPr>
          <w:szCs w:val="28"/>
        </w:rPr>
        <w:t xml:space="preserve"> обязанности</w:t>
      </w:r>
    </w:p>
    <w:p w:rsidR="00F86806" w:rsidRPr="00F86806" w:rsidRDefault="00F86806" w:rsidP="00F86806">
      <w:pPr>
        <w:jc w:val="both"/>
        <w:rPr>
          <w:szCs w:val="28"/>
        </w:rPr>
      </w:pPr>
      <w:r w:rsidRPr="00F86806">
        <w:rPr>
          <w:szCs w:val="28"/>
        </w:rPr>
        <w:t xml:space="preserve">Губернатора края                                                                             </w:t>
      </w:r>
      <w:proofErr w:type="spellStart"/>
      <w:r w:rsidRPr="00F86806">
        <w:rPr>
          <w:szCs w:val="28"/>
        </w:rPr>
        <w:t>А.В</w:t>
      </w:r>
      <w:proofErr w:type="spellEnd"/>
      <w:r w:rsidRPr="00F86806">
        <w:rPr>
          <w:szCs w:val="28"/>
        </w:rPr>
        <w:t>. Тарасенко</w:t>
      </w:r>
    </w:p>
    <w:p w:rsidR="00D82186" w:rsidRDefault="00D82186" w:rsidP="00D8218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82186" w:rsidRPr="00D82186" w:rsidRDefault="00D82186" w:rsidP="00D8218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sectPr w:rsidR="00D82186" w:rsidRPr="00D82186" w:rsidSect="003C32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97B" w:rsidRDefault="0044297B">
      <w:r>
        <w:separator/>
      </w:r>
    </w:p>
  </w:endnote>
  <w:endnote w:type="continuationSeparator" w:id="0">
    <w:p w:rsidR="0044297B" w:rsidRDefault="00442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97B" w:rsidRDefault="0044297B">
      <w:r>
        <w:separator/>
      </w:r>
    </w:p>
  </w:footnote>
  <w:footnote w:type="continuationSeparator" w:id="0">
    <w:p w:rsidR="0044297B" w:rsidRDefault="004429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076" w:rsidRDefault="00323C06" w:rsidP="00744FA3">
    <w:pPr>
      <w:pStyle w:val="a3"/>
      <w:jc w:val="right"/>
    </w:pPr>
    <w:r>
      <w:fldChar w:fldCharType="begin"/>
    </w:r>
    <w:r w:rsidR="005B5076">
      <w:instrText>PAGE   \* MERGEFORMAT</w:instrText>
    </w:r>
    <w:r>
      <w:fldChar w:fldCharType="separate"/>
    </w:r>
    <w:r w:rsidR="00052830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 w:rsidP="00744FA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47428"/>
    <w:multiLevelType w:val="hybridMultilevel"/>
    <w:tmpl w:val="CCFC7E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0E201E"/>
    <w:multiLevelType w:val="hybridMultilevel"/>
    <w:tmpl w:val="79680F72"/>
    <w:lvl w:ilvl="0" w:tplc="AF06FD5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417EE5"/>
    <w:multiLevelType w:val="hybridMultilevel"/>
    <w:tmpl w:val="EE18BE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297B"/>
    <w:rsid w:val="00001AF1"/>
    <w:rsid w:val="000119BE"/>
    <w:rsid w:val="00016280"/>
    <w:rsid w:val="0003291F"/>
    <w:rsid w:val="00036471"/>
    <w:rsid w:val="0003793C"/>
    <w:rsid w:val="00052830"/>
    <w:rsid w:val="000875E5"/>
    <w:rsid w:val="000D6241"/>
    <w:rsid w:val="000D7212"/>
    <w:rsid w:val="000F271C"/>
    <w:rsid w:val="00107186"/>
    <w:rsid w:val="00117E6B"/>
    <w:rsid w:val="00167A55"/>
    <w:rsid w:val="001C2332"/>
    <w:rsid w:val="001E35E1"/>
    <w:rsid w:val="001E45C1"/>
    <w:rsid w:val="002115EC"/>
    <w:rsid w:val="002452B0"/>
    <w:rsid w:val="00246535"/>
    <w:rsid w:val="0027102F"/>
    <w:rsid w:val="00295CBC"/>
    <w:rsid w:val="002C4D38"/>
    <w:rsid w:val="002E155A"/>
    <w:rsid w:val="002F3DFA"/>
    <w:rsid w:val="00310AEC"/>
    <w:rsid w:val="00323C06"/>
    <w:rsid w:val="00323C39"/>
    <w:rsid w:val="003435DD"/>
    <w:rsid w:val="0034770A"/>
    <w:rsid w:val="0035656B"/>
    <w:rsid w:val="0036735C"/>
    <w:rsid w:val="00375243"/>
    <w:rsid w:val="003B26E7"/>
    <w:rsid w:val="003C3237"/>
    <w:rsid w:val="00405EFB"/>
    <w:rsid w:val="0044297B"/>
    <w:rsid w:val="00444004"/>
    <w:rsid w:val="00451E0D"/>
    <w:rsid w:val="00461324"/>
    <w:rsid w:val="00461D17"/>
    <w:rsid w:val="0047435B"/>
    <w:rsid w:val="00482067"/>
    <w:rsid w:val="004843B8"/>
    <w:rsid w:val="004A07FF"/>
    <w:rsid w:val="004B7A3B"/>
    <w:rsid w:val="004C4746"/>
    <w:rsid w:val="004D4263"/>
    <w:rsid w:val="004E0933"/>
    <w:rsid w:val="005666FA"/>
    <w:rsid w:val="005676F8"/>
    <w:rsid w:val="005720AF"/>
    <w:rsid w:val="00574D43"/>
    <w:rsid w:val="00586711"/>
    <w:rsid w:val="005A2827"/>
    <w:rsid w:val="005B5076"/>
    <w:rsid w:val="005D5C5C"/>
    <w:rsid w:val="005F5087"/>
    <w:rsid w:val="00600182"/>
    <w:rsid w:val="006107A8"/>
    <w:rsid w:val="00611143"/>
    <w:rsid w:val="00620B33"/>
    <w:rsid w:val="00654CB0"/>
    <w:rsid w:val="0068242B"/>
    <w:rsid w:val="0068612C"/>
    <w:rsid w:val="006922BC"/>
    <w:rsid w:val="0069360A"/>
    <w:rsid w:val="0069491A"/>
    <w:rsid w:val="006A2062"/>
    <w:rsid w:val="006D7F43"/>
    <w:rsid w:val="006E1C09"/>
    <w:rsid w:val="006F6A84"/>
    <w:rsid w:val="00700DAD"/>
    <w:rsid w:val="00717B59"/>
    <w:rsid w:val="00723A17"/>
    <w:rsid w:val="00723A8B"/>
    <w:rsid w:val="00724EF2"/>
    <w:rsid w:val="00735B26"/>
    <w:rsid w:val="00744FA3"/>
    <w:rsid w:val="007513F6"/>
    <w:rsid w:val="00772AE2"/>
    <w:rsid w:val="00776A4E"/>
    <w:rsid w:val="00781593"/>
    <w:rsid w:val="007829E3"/>
    <w:rsid w:val="00791C06"/>
    <w:rsid w:val="007A7E99"/>
    <w:rsid w:val="007C5219"/>
    <w:rsid w:val="007E3E5F"/>
    <w:rsid w:val="007F6CB1"/>
    <w:rsid w:val="008043E9"/>
    <w:rsid w:val="0080747C"/>
    <w:rsid w:val="008216CD"/>
    <w:rsid w:val="0084034A"/>
    <w:rsid w:val="0084425A"/>
    <w:rsid w:val="00844CB1"/>
    <w:rsid w:val="00847A65"/>
    <w:rsid w:val="0085671D"/>
    <w:rsid w:val="00865C0C"/>
    <w:rsid w:val="00873569"/>
    <w:rsid w:val="00897D8C"/>
    <w:rsid w:val="008E1AA4"/>
    <w:rsid w:val="0091366C"/>
    <w:rsid w:val="00950B05"/>
    <w:rsid w:val="009606CE"/>
    <w:rsid w:val="0096757A"/>
    <w:rsid w:val="009857C1"/>
    <w:rsid w:val="00995468"/>
    <w:rsid w:val="009C0E2F"/>
    <w:rsid w:val="009E5682"/>
    <w:rsid w:val="009E63F9"/>
    <w:rsid w:val="00A07BD2"/>
    <w:rsid w:val="00A101F3"/>
    <w:rsid w:val="00A154DE"/>
    <w:rsid w:val="00A9507A"/>
    <w:rsid w:val="00AB70F9"/>
    <w:rsid w:val="00AC2AA1"/>
    <w:rsid w:val="00AC31EC"/>
    <w:rsid w:val="00AC7D41"/>
    <w:rsid w:val="00AD1C96"/>
    <w:rsid w:val="00B032CD"/>
    <w:rsid w:val="00B1291F"/>
    <w:rsid w:val="00B25A60"/>
    <w:rsid w:val="00B30BEB"/>
    <w:rsid w:val="00B4193D"/>
    <w:rsid w:val="00B41D30"/>
    <w:rsid w:val="00B67600"/>
    <w:rsid w:val="00BB027F"/>
    <w:rsid w:val="00BB1B72"/>
    <w:rsid w:val="00BB76A2"/>
    <w:rsid w:val="00BD1990"/>
    <w:rsid w:val="00BE0544"/>
    <w:rsid w:val="00BE27FA"/>
    <w:rsid w:val="00BF1099"/>
    <w:rsid w:val="00BF3759"/>
    <w:rsid w:val="00C10DC2"/>
    <w:rsid w:val="00C36030"/>
    <w:rsid w:val="00C61402"/>
    <w:rsid w:val="00C7442E"/>
    <w:rsid w:val="00C9702B"/>
    <w:rsid w:val="00CA571B"/>
    <w:rsid w:val="00CC74D6"/>
    <w:rsid w:val="00D215C3"/>
    <w:rsid w:val="00D82186"/>
    <w:rsid w:val="00DE6BCC"/>
    <w:rsid w:val="00E04EBC"/>
    <w:rsid w:val="00E34273"/>
    <w:rsid w:val="00E35DDB"/>
    <w:rsid w:val="00E51A74"/>
    <w:rsid w:val="00E52202"/>
    <w:rsid w:val="00E81D8E"/>
    <w:rsid w:val="00E87DB5"/>
    <w:rsid w:val="00EA3D11"/>
    <w:rsid w:val="00ED3C2C"/>
    <w:rsid w:val="00EE596A"/>
    <w:rsid w:val="00F55798"/>
    <w:rsid w:val="00F658D0"/>
    <w:rsid w:val="00F82F56"/>
    <w:rsid w:val="00F86806"/>
    <w:rsid w:val="00F97147"/>
    <w:rsid w:val="00FA1E3E"/>
    <w:rsid w:val="00FA4FC7"/>
    <w:rsid w:val="00FB4C25"/>
    <w:rsid w:val="00FD1087"/>
    <w:rsid w:val="00FE0FB2"/>
    <w:rsid w:val="00FE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C06"/>
    <w:rPr>
      <w:sz w:val="28"/>
    </w:rPr>
  </w:style>
  <w:style w:type="paragraph" w:styleId="1">
    <w:name w:val="heading 1"/>
    <w:basedOn w:val="a"/>
    <w:next w:val="a"/>
    <w:qFormat/>
    <w:rsid w:val="00323C0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3C06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23C0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B5076"/>
    <w:rPr>
      <w:sz w:val="28"/>
    </w:rPr>
  </w:style>
  <w:style w:type="paragraph" w:customStyle="1" w:styleId="ConsPlusNormal">
    <w:name w:val="ConsPlusNormal"/>
    <w:rsid w:val="0035656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7">
    <w:name w:val="Hyperlink"/>
    <w:uiPriority w:val="99"/>
    <w:unhideWhenUsed/>
    <w:rsid w:val="00C360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1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0B653-7354-4A85-95BB-D6FFA273F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0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2</cp:revision>
  <cp:lastPrinted>2018-05-07T03:49:00Z</cp:lastPrinted>
  <dcterms:created xsi:type="dcterms:W3CDTF">2018-05-08T02:12:00Z</dcterms:created>
  <dcterms:modified xsi:type="dcterms:W3CDTF">2018-05-08T02:12:00Z</dcterms:modified>
</cp:coreProperties>
</file>