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9555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2664" w:rsidRPr="00CD2664" w:rsidRDefault="00CD2664" w:rsidP="00CD2664">
      <w:pPr>
        <w:jc w:val="center"/>
        <w:rPr>
          <w:b/>
        </w:rPr>
      </w:pPr>
      <w:r w:rsidRPr="00CD2664">
        <w:rPr>
          <w:b/>
        </w:rPr>
        <w:t xml:space="preserve">О ВНЕСЕНИИ ИЗМЕНЕНИЙ В ЗАКОН ПРИМОРСКОГО КРАЯ </w:t>
      </w:r>
    </w:p>
    <w:p w:rsidR="00CD2664" w:rsidRPr="00CD2664" w:rsidRDefault="00CD2664" w:rsidP="00CD2664">
      <w:pPr>
        <w:jc w:val="center"/>
        <w:rPr>
          <w:b/>
        </w:rPr>
      </w:pPr>
      <w:r w:rsidRPr="00CD2664">
        <w:rPr>
          <w:b/>
        </w:rPr>
        <w:t>"О ШКОТОВСКОМ МУНИЦИПАЛЬНОМ РАЙОНЕ"</w:t>
      </w:r>
    </w:p>
    <w:p w:rsidR="00CD2664" w:rsidRPr="00CD2664" w:rsidRDefault="00CD2664" w:rsidP="00CD2664">
      <w:pPr>
        <w:ind w:firstLine="709"/>
        <w:jc w:val="both"/>
        <w:rPr>
          <w:b/>
          <w:szCs w:val="28"/>
        </w:rPr>
      </w:pPr>
    </w:p>
    <w:p w:rsidR="00CD2664" w:rsidRPr="00CD2664" w:rsidRDefault="00CD2664" w:rsidP="00CD2664">
      <w:pPr>
        <w:ind w:firstLine="709"/>
        <w:jc w:val="both"/>
        <w:rPr>
          <w:szCs w:val="28"/>
        </w:rPr>
      </w:pPr>
      <w:r w:rsidRPr="00CD2664">
        <w:rPr>
          <w:szCs w:val="28"/>
        </w:rPr>
        <w:t>Принят Законодательным Собранием Приморского края 25 апреля</w:t>
      </w:r>
      <w:r w:rsidRPr="00CD2664">
        <w:rPr>
          <w:szCs w:val="28"/>
        </w:rPr>
        <w:br/>
        <w:t xml:space="preserve">2018 года  </w:t>
      </w:r>
    </w:p>
    <w:p w:rsidR="00CD2664" w:rsidRPr="00CD2664" w:rsidRDefault="00CD2664" w:rsidP="00CD2664">
      <w:pPr>
        <w:ind w:firstLine="709"/>
        <w:jc w:val="both"/>
        <w:rPr>
          <w:szCs w:val="28"/>
        </w:rPr>
      </w:pPr>
      <w:r w:rsidRPr="00CD2664">
        <w:rPr>
          <w:szCs w:val="28"/>
        </w:rPr>
        <w:t xml:space="preserve"> </w:t>
      </w:r>
    </w:p>
    <w:p w:rsidR="00CD2664" w:rsidRPr="00CD2664" w:rsidRDefault="00CD2664" w:rsidP="00CD2664">
      <w:pPr>
        <w:ind w:firstLine="709"/>
        <w:jc w:val="both"/>
        <w:rPr>
          <w:szCs w:val="28"/>
        </w:rPr>
      </w:pPr>
      <w:r w:rsidRPr="00CD2664">
        <w:rPr>
          <w:szCs w:val="28"/>
        </w:rPr>
        <w:t>СТАТЬЯ 1.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2664">
        <w:rPr>
          <w:bCs/>
          <w:szCs w:val="28"/>
        </w:rPr>
        <w:t xml:space="preserve">Внести в Закон Приморского края от 7 декабря 2004 года </w:t>
      </w:r>
      <w:r w:rsidRPr="00CD2664">
        <w:rPr>
          <w:bCs/>
          <w:szCs w:val="28"/>
        </w:rPr>
        <w:br/>
        <w:t xml:space="preserve">№ 192-КЗ </w:t>
      </w:r>
      <w:r w:rsidRPr="00CD2664">
        <w:rPr>
          <w:szCs w:val="28"/>
        </w:rPr>
        <w:t>"О Шкотовском муниципальном районе" (Ведомости Законодательного Собрания Приморского края, 2004, № 79, стр. 35; 2008,</w:t>
      </w:r>
      <w:r w:rsidRPr="00CD2664">
        <w:rPr>
          <w:szCs w:val="28"/>
        </w:rPr>
        <w:br/>
        <w:t xml:space="preserve">№ 68, стр. 26; 2012, № 27, стр. 74; 2015, № 132, стр. 40) </w:t>
      </w:r>
      <w:r w:rsidRPr="00CD2664">
        <w:rPr>
          <w:bCs/>
          <w:szCs w:val="28"/>
        </w:rPr>
        <w:t xml:space="preserve">следующие </w:t>
      </w:r>
      <w:r w:rsidRPr="00CD2664">
        <w:rPr>
          <w:szCs w:val="28"/>
        </w:rPr>
        <w:t>изменения:</w:t>
      </w:r>
    </w:p>
    <w:p w:rsidR="00CD2664" w:rsidRPr="00CD2664" w:rsidRDefault="00CD2664" w:rsidP="00CD2664">
      <w:pPr>
        <w:ind w:firstLine="709"/>
        <w:jc w:val="both"/>
      </w:pPr>
      <w:r w:rsidRPr="00CD2664">
        <w:t xml:space="preserve">1)в приложении 1 к Закону: </w:t>
      </w:r>
    </w:p>
    <w:p w:rsidR="00CD2664" w:rsidRPr="00CD2664" w:rsidRDefault="00CD2664" w:rsidP="00CD2664">
      <w:pPr>
        <w:ind w:firstLine="709"/>
        <w:jc w:val="both"/>
      </w:pPr>
      <w:r w:rsidRPr="00CD2664">
        <w:t xml:space="preserve">а)абзац первый изложить в следующей редакции: </w:t>
      </w:r>
    </w:p>
    <w:p w:rsidR="00CD2664" w:rsidRPr="00CD2664" w:rsidRDefault="00CD2664" w:rsidP="00CD2664">
      <w:pPr>
        <w:ind w:firstLine="709"/>
        <w:jc w:val="both"/>
      </w:pPr>
      <w:r w:rsidRPr="00CD2664">
        <w:t>"Общая протяженность границы Шкотовского муниципального района составляет примерно 334,9 км, из них 286,7 км - сухопутная часть и 48,2 км - водная часть границы. Граница состоит из 10 основных участков, один из которых расположен отдельно от основного массива.";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outlineLvl w:val="0"/>
      </w:pPr>
      <w:r w:rsidRPr="00CD2664">
        <w:rPr>
          <w:szCs w:val="28"/>
        </w:rPr>
        <w:t>б)</w:t>
      </w:r>
      <w:r w:rsidRPr="00CD2664">
        <w:t>абзац сорок пятый изложить в следующей редакции:</w:t>
      </w:r>
    </w:p>
    <w:p w:rsidR="00CD2664" w:rsidRPr="00CD2664" w:rsidRDefault="00CD2664" w:rsidP="00CD2664">
      <w:pPr>
        <w:ind w:firstLine="709"/>
        <w:jc w:val="both"/>
      </w:pPr>
      <w:r w:rsidRPr="00CD2664">
        <w:t xml:space="preserve">"Небольшой участок, принадлежащий Шкотовскому муниципальному району, расположен отдельно от основного района. Общая протяженность границы участка составляет 34,7 км, из них 16,2 км - сухопутная </w:t>
      </w:r>
      <w:r w:rsidRPr="00CD2664">
        <w:br/>
        <w:t>часть и 18,5 км - водная часть границы. Участок на севере граничит с городским округом Большой Камень, на востоке и юге - с городским округом закрытое административно-территориальное образование город Фокино, на западе граница проходит по береговой линии Уссурийского залива.";</w:t>
      </w:r>
    </w:p>
    <w:p w:rsidR="00CD2664" w:rsidRPr="00CD2664" w:rsidRDefault="00CD2664" w:rsidP="00CD2664">
      <w:pPr>
        <w:tabs>
          <w:tab w:val="left" w:pos="709"/>
          <w:tab w:val="left" w:pos="851"/>
        </w:tabs>
        <w:ind w:firstLine="709"/>
      </w:pPr>
      <w:r w:rsidRPr="00CD2664">
        <w:t>в)абзац сорок девятый изложить в следующей редакции:</w:t>
      </w:r>
    </w:p>
    <w:p w:rsidR="00CD2664" w:rsidRPr="00CD2664" w:rsidRDefault="00CD2664" w:rsidP="00CD2664">
      <w:pPr>
        <w:ind w:firstLine="709"/>
        <w:jc w:val="both"/>
        <w:rPr>
          <w:szCs w:val="28"/>
        </w:rPr>
      </w:pPr>
      <w:r w:rsidRPr="00CD2664">
        <w:rPr>
          <w:szCs w:val="28"/>
        </w:rPr>
        <w:t>"Далее граница идет в северо-западном направлении по прямой до точки на 0,11 км юго-восточнее высоты с отметкой 177,3, затем в юго-западном направлении на высоту с отметкой 176,7 в точку, расположенную на 0,14 км юго-западнее высоты с отметкой 176,7, далее в юго-западном направлении по западным склонам водораздела высот с отметками 176,7 и 185,3 и далее в том же направлении до точки на 0,4 км юго-западнее высоты с отметкой 185,3 и на 0,71 км юго-восточнее мыса Открытый, затем по прямой на юг до высоты с отметкой 172,3, далее в юго-западном направлении до точки, расположенной в южной части бухты Беззащитная, в 1,4 км к югу от южной оконечности мыса Открытый.";</w:t>
      </w:r>
    </w:p>
    <w:p w:rsidR="00CD2664" w:rsidRPr="00CD2664" w:rsidRDefault="00CD2664" w:rsidP="00CD2664">
      <w:pPr>
        <w:ind w:firstLine="709"/>
        <w:jc w:val="both"/>
        <w:rPr>
          <w:szCs w:val="28"/>
        </w:rPr>
      </w:pPr>
      <w:r w:rsidRPr="00CD2664">
        <w:rPr>
          <w:szCs w:val="28"/>
        </w:rPr>
        <w:t>г)абзац  пятидесятый изложить в следующей редакции:</w:t>
      </w:r>
    </w:p>
    <w:p w:rsidR="00CD2664" w:rsidRPr="00CD2664" w:rsidRDefault="00CD2664" w:rsidP="00CD2664">
      <w:pPr>
        <w:ind w:firstLine="709"/>
        <w:jc w:val="both"/>
      </w:pPr>
      <w:r w:rsidRPr="00CD2664">
        <w:t xml:space="preserve">"Далее граница идет в общем северном направлении по береговой линии Уссурийского залива примерно 18,5 км до точки с </w:t>
      </w:r>
      <w:r w:rsidRPr="00CD2664">
        <w:br/>
        <w:t xml:space="preserve">ГК 43 град. 02 мин. 20 сек. с.ш. и 132 град. 18 мин. 16 сек. в.д. (стык границ </w:t>
      </w:r>
      <w:r w:rsidRPr="00CD2664">
        <w:lastRenderedPageBreak/>
        <w:t>Шкотовский муниципальный район - городской округ Большой Камень на береговой линии Уссурийского залива).";</w:t>
      </w:r>
    </w:p>
    <w:p w:rsidR="00CD2664" w:rsidRPr="00CD2664" w:rsidRDefault="00CD2664" w:rsidP="00CD2664">
      <w:pPr>
        <w:ind w:firstLine="709"/>
        <w:jc w:val="both"/>
      </w:pPr>
      <w:r w:rsidRPr="00CD2664">
        <w:t>2)приложение 5 к Закону изложить в следующей редакции:</w:t>
      </w:r>
    </w:p>
    <w:p w:rsidR="00CD2664" w:rsidRPr="00CD2664" w:rsidRDefault="00CD2664" w:rsidP="00440AEE">
      <w:pPr>
        <w:tabs>
          <w:tab w:val="left" w:pos="-7938"/>
        </w:tabs>
        <w:autoSpaceDE w:val="0"/>
        <w:autoSpaceDN w:val="0"/>
        <w:adjustRightInd w:val="0"/>
        <w:ind w:left="6381"/>
        <w:outlineLvl w:val="0"/>
        <w:rPr>
          <w:bCs/>
          <w:szCs w:val="28"/>
        </w:rPr>
      </w:pPr>
      <w:r w:rsidRPr="00CD2664">
        <w:rPr>
          <w:bCs/>
          <w:szCs w:val="28"/>
        </w:rPr>
        <w:t>"Приложение 5</w:t>
      </w:r>
    </w:p>
    <w:p w:rsidR="00CD2664" w:rsidRPr="00CD2664" w:rsidRDefault="00CD2664" w:rsidP="00440AEE">
      <w:pPr>
        <w:tabs>
          <w:tab w:val="left" w:pos="-7938"/>
          <w:tab w:val="left" w:pos="6237"/>
        </w:tabs>
        <w:autoSpaceDE w:val="0"/>
        <w:autoSpaceDN w:val="0"/>
        <w:adjustRightInd w:val="0"/>
        <w:ind w:left="6381"/>
        <w:rPr>
          <w:bCs/>
          <w:szCs w:val="28"/>
        </w:rPr>
      </w:pPr>
      <w:r w:rsidRPr="00CD2664">
        <w:rPr>
          <w:bCs/>
          <w:szCs w:val="28"/>
        </w:rPr>
        <w:t>к Закону</w:t>
      </w:r>
    </w:p>
    <w:p w:rsidR="00CD2664" w:rsidRPr="00CD2664" w:rsidRDefault="00CD2664" w:rsidP="00440AEE">
      <w:pPr>
        <w:tabs>
          <w:tab w:val="left" w:pos="-7938"/>
        </w:tabs>
        <w:autoSpaceDE w:val="0"/>
        <w:autoSpaceDN w:val="0"/>
        <w:adjustRightInd w:val="0"/>
        <w:ind w:left="6381"/>
        <w:rPr>
          <w:bCs/>
          <w:szCs w:val="28"/>
        </w:rPr>
      </w:pPr>
      <w:r w:rsidRPr="00CD2664">
        <w:rPr>
          <w:bCs/>
          <w:szCs w:val="28"/>
        </w:rPr>
        <w:t>Приморского края</w:t>
      </w:r>
    </w:p>
    <w:p w:rsidR="00CD2664" w:rsidRPr="00CD2664" w:rsidRDefault="00CD2664" w:rsidP="00440AEE">
      <w:pPr>
        <w:tabs>
          <w:tab w:val="left" w:pos="-7938"/>
          <w:tab w:val="left" w:pos="6237"/>
          <w:tab w:val="left" w:pos="6379"/>
        </w:tabs>
        <w:autoSpaceDE w:val="0"/>
        <w:autoSpaceDN w:val="0"/>
        <w:adjustRightInd w:val="0"/>
        <w:ind w:left="6381"/>
        <w:rPr>
          <w:bCs/>
          <w:szCs w:val="28"/>
        </w:rPr>
      </w:pPr>
      <w:r w:rsidRPr="00CD2664">
        <w:rPr>
          <w:bCs/>
          <w:szCs w:val="28"/>
        </w:rPr>
        <w:t>от 07.12.2004 № 192-КЗ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right"/>
        <w:rPr>
          <w:szCs w:val="28"/>
        </w:rPr>
      </w:pPr>
      <w:r w:rsidRPr="00CD2664">
        <w:rPr>
          <w:szCs w:val="28"/>
        </w:rPr>
        <w:t xml:space="preserve"> </w:t>
      </w:r>
    </w:p>
    <w:p w:rsidR="00CD2664" w:rsidRPr="00CD2664" w:rsidRDefault="00CD2664" w:rsidP="00CD2664">
      <w:pPr>
        <w:autoSpaceDE w:val="0"/>
        <w:autoSpaceDN w:val="0"/>
        <w:adjustRightInd w:val="0"/>
        <w:jc w:val="center"/>
        <w:rPr>
          <w:bCs/>
          <w:szCs w:val="28"/>
        </w:rPr>
      </w:pPr>
      <w:r w:rsidRPr="00CD2664">
        <w:rPr>
          <w:bCs/>
          <w:szCs w:val="28"/>
        </w:rPr>
        <w:t>Описание границы</w:t>
      </w:r>
    </w:p>
    <w:p w:rsidR="00CD2664" w:rsidRPr="00CD2664" w:rsidRDefault="00CD2664" w:rsidP="00CD2664">
      <w:pPr>
        <w:autoSpaceDE w:val="0"/>
        <w:autoSpaceDN w:val="0"/>
        <w:adjustRightInd w:val="0"/>
        <w:jc w:val="center"/>
        <w:rPr>
          <w:bCs/>
          <w:szCs w:val="28"/>
        </w:rPr>
      </w:pPr>
      <w:r w:rsidRPr="00CD2664">
        <w:rPr>
          <w:bCs/>
          <w:szCs w:val="28"/>
        </w:rPr>
        <w:t>Подъяпольского сельского поселения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2664">
        <w:rPr>
          <w:szCs w:val="28"/>
        </w:rPr>
        <w:t xml:space="preserve">От точки с ГК 43 град. 02 мин. 20 сек. с.ш. и </w:t>
      </w:r>
      <w:r w:rsidRPr="00CD2664">
        <w:rPr>
          <w:szCs w:val="28"/>
        </w:rPr>
        <w:br/>
        <w:t xml:space="preserve">132 град. 18 мин. 16 сек. в.д. (стык границ Шкотовский муниципальный район - городской округ Большой Камень на береговой линии Уссурийского залива), расположенной на мысе Ильмовый, граница идет в юго-восточном направлении по прямой 5,3 км, пересекая грунтовую дорогу </w:t>
      </w:r>
      <w:r w:rsidRPr="00CD2664">
        <w:rPr>
          <w:szCs w:val="28"/>
        </w:rPr>
        <w:br/>
        <w:t xml:space="preserve">Большой Камень - Подъяпольское, железнодорожную ветку Смоляниново - Дунай, до точки с ГК 43 град. 00 мин. 43 сек. с.ш. и </w:t>
      </w:r>
      <w:r w:rsidRPr="00CD2664">
        <w:rPr>
          <w:szCs w:val="28"/>
        </w:rPr>
        <w:br/>
        <w:t xml:space="preserve">132 град. 21 мин. 30 сек. в.д. (стык границ Шкотовский муниципальный район - городской округ Большой Камень - городской округ закрытое административно-территориальное образование город Фокино), расположенной на лесной дороге, в 0,4 км к югу от высоты </w:t>
      </w:r>
      <w:r w:rsidRPr="00CD2664">
        <w:rPr>
          <w:szCs w:val="28"/>
        </w:rPr>
        <w:br/>
        <w:t>с отметкой 320,1 - вершина горы Голый Мыс.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2664">
        <w:rPr>
          <w:szCs w:val="28"/>
        </w:rPr>
        <w:t xml:space="preserve">От указанной точки граница идет по лесной дороге в западном направлении примерно 1,5 км, пересекая железнодорожную ветку Смоляниново - Дунай, до точки с ГК 43 град. 00 мин. 41 сек. с.ш. и </w:t>
      </w:r>
      <w:r w:rsidRPr="00CD2664">
        <w:rPr>
          <w:szCs w:val="28"/>
        </w:rPr>
        <w:br/>
        <w:t>132 град. 20 мин. 24 сек. в.д., расположенной на западной стороне полосы отвода железнодорожной ветки Смоляниново - Дунай, в 1,5 км к западу от высоты с отметкой 320,1 - вершина горы Голый Мыс.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sub_1048"/>
      <w:r w:rsidRPr="00CD2664">
        <w:rPr>
          <w:szCs w:val="28"/>
        </w:rPr>
        <w:t xml:space="preserve">Далее граница идет в общем южном направлении по западной стороне полосы отвода железнодорожной ветки Смоляниново - Дунай примерно </w:t>
      </w:r>
      <w:r w:rsidRPr="00CD2664">
        <w:rPr>
          <w:szCs w:val="28"/>
        </w:rPr>
        <w:br/>
        <w:t>6,3 км, огибая с востока железнодорожный разъезд Стрелок (относящийся к Шкотовскому муниципальному району) и оставляя с запада поселок Подъяпольское (относящийся к Шкотовскому муниципальному району), пересекая автомобильную дорогу Подъяпольское - Фокино и минуя с восточной стороны ответвление железнодорожной ветки на город Фокино, до точки с ГК 42 град. 57 мин. 57 сек. с.ш. и 132 град. 19 мин. 11 сек. в.д., расположенной на западной стороне полосы отвода железнодорожной ветки Смоляниново - Дунай, в 0,1 км к северу от середины небольшого моста через ручей без названия, впадающий в реку Южанка, в 1,1 км к востоку от высоты с отметкой 175,7, в 0,6 км к юго-востоку от высоты с отметкой 177,3 (с ГП).</w:t>
      </w:r>
    </w:p>
    <w:bookmarkEnd w:id="0"/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2664">
        <w:rPr>
          <w:szCs w:val="28"/>
        </w:rPr>
        <w:t xml:space="preserve">Далее граница идет в северо-западном направлении по прямой до точки </w:t>
      </w:r>
      <w:r w:rsidR="00440AEE">
        <w:rPr>
          <w:szCs w:val="28"/>
        </w:rPr>
        <w:t>на</w:t>
      </w:r>
      <w:r w:rsidRPr="00CD2664">
        <w:rPr>
          <w:szCs w:val="28"/>
        </w:rPr>
        <w:t xml:space="preserve"> 0,11 км юго-восточнее высоты с отметкой 177,3, затем в юго-западном направлении на высоту с отметкой 176,7 в точку, расположенную </w:t>
      </w:r>
      <w:r w:rsidR="00440AEE">
        <w:rPr>
          <w:szCs w:val="28"/>
        </w:rPr>
        <w:t>на</w:t>
      </w:r>
      <w:r w:rsidRPr="00CD2664">
        <w:rPr>
          <w:szCs w:val="28"/>
        </w:rPr>
        <w:t xml:space="preserve"> 0,14 км юго-западнее высоты с отметкой 176,7, далее в юго-западном направлении по западным склонам водораздела высот с отметками 176,7 и 185,3 и далее в </w:t>
      </w:r>
      <w:r w:rsidRPr="00CD2664">
        <w:rPr>
          <w:szCs w:val="28"/>
        </w:rPr>
        <w:lastRenderedPageBreak/>
        <w:t>том же направлении до точки на 0,4 км юго-западнее высоты с отметкой 185,3 и на 0,71 км юго-восточнее мыса Открытый, затем по прямой на юг до высоты с отметкой 172,3, далее в юго-западном направлении до точки, расположенной в южной части бухты Беззащитная, в 1,4 км к югу от южной оконечности мыса Открытый.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2664">
        <w:rPr>
          <w:szCs w:val="28"/>
        </w:rPr>
        <w:t xml:space="preserve">Далее граница идет в общем северном направлении по береговой линии Уссурийского залива примерно 18,5 км до точки с </w:t>
      </w:r>
      <w:r w:rsidRPr="00CD2664">
        <w:rPr>
          <w:szCs w:val="28"/>
        </w:rPr>
        <w:br/>
        <w:t>ГК 43 град. 02 мин. 20 сек. с.ш. и 132 град. 18 мин. 16 сек. в.д. (стык границ Шкотовский муниципальный район - городской округ Большой Камень на береговой линии Уссурийского залива).";</w:t>
      </w:r>
    </w:p>
    <w:p w:rsidR="00CD2664" w:rsidRPr="00CD2664" w:rsidRDefault="00CD2664" w:rsidP="00CD2664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CD2664">
        <w:rPr>
          <w:szCs w:val="28"/>
        </w:rPr>
        <w:t xml:space="preserve">3)приложение 6 к Закону изложить в новой редакции (прилагается). 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b/>
          <w:bCs/>
          <w:color w:val="26282F"/>
          <w:szCs w:val="28"/>
          <w:lang w:eastAsia="en-US"/>
        </w:rPr>
      </w:pPr>
      <w:bookmarkStart w:id="1" w:name="sub_2"/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CD2664">
        <w:rPr>
          <w:bCs/>
          <w:szCs w:val="28"/>
          <w:lang w:eastAsia="en-US"/>
        </w:rPr>
        <w:t>СТАТЬЯ 2.</w:t>
      </w:r>
    </w:p>
    <w:bookmarkEnd w:id="1"/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CD2664">
        <w:rPr>
          <w:szCs w:val="28"/>
          <w:lang w:eastAsia="en-US"/>
        </w:rPr>
        <w:t xml:space="preserve">Настоящий Закон вступает в силу со дня его </w:t>
      </w:r>
      <w:hyperlink r:id="rId9" w:history="1">
        <w:r w:rsidRPr="00CD2664">
          <w:rPr>
            <w:szCs w:val="28"/>
            <w:lang w:eastAsia="en-US"/>
          </w:rPr>
          <w:t>официального опубликования</w:t>
        </w:r>
      </w:hyperlink>
      <w:r w:rsidRPr="00CD2664">
        <w:rPr>
          <w:szCs w:val="28"/>
          <w:lang w:eastAsia="en-US"/>
        </w:rPr>
        <w:t>.</w:t>
      </w:r>
    </w:p>
    <w:p w:rsidR="00CD2664" w:rsidRPr="00CD2664" w:rsidRDefault="00CD2664" w:rsidP="00CD26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2664" w:rsidRPr="00CD2664" w:rsidRDefault="00CD2664" w:rsidP="00CD2664">
      <w:pPr>
        <w:ind w:firstLine="709"/>
        <w:rPr>
          <w:szCs w:val="28"/>
        </w:rPr>
      </w:pPr>
    </w:p>
    <w:p w:rsidR="00CD2664" w:rsidRPr="00CD2664" w:rsidRDefault="00CD2664" w:rsidP="00CD2664">
      <w:pPr>
        <w:ind w:firstLine="709"/>
        <w:jc w:val="both"/>
        <w:rPr>
          <w:szCs w:val="28"/>
        </w:rPr>
      </w:pPr>
    </w:p>
    <w:p w:rsidR="00CD2664" w:rsidRPr="00CD2664" w:rsidRDefault="00CD2664" w:rsidP="00CD2664">
      <w:pPr>
        <w:jc w:val="both"/>
        <w:rPr>
          <w:szCs w:val="28"/>
        </w:rPr>
      </w:pPr>
      <w:r w:rsidRPr="00CD2664">
        <w:rPr>
          <w:szCs w:val="28"/>
        </w:rPr>
        <w:t>Временно исполняющий обязанности</w:t>
      </w:r>
    </w:p>
    <w:p w:rsidR="00CD2664" w:rsidRPr="00CD2664" w:rsidRDefault="00CD2664" w:rsidP="00CD2664">
      <w:pPr>
        <w:jc w:val="both"/>
      </w:pPr>
      <w:r w:rsidRPr="00CD2664">
        <w:t>Губернатора края</w:t>
      </w:r>
      <w:r w:rsidRPr="00CD2664">
        <w:tab/>
      </w:r>
      <w:r w:rsidRPr="00CD2664">
        <w:tab/>
      </w:r>
      <w:r w:rsidRPr="00CD2664">
        <w:tab/>
      </w:r>
      <w:r w:rsidRPr="00CD2664">
        <w:tab/>
      </w:r>
      <w:r w:rsidRPr="00CD2664">
        <w:tab/>
      </w:r>
      <w:r w:rsidRPr="00CD2664">
        <w:tab/>
      </w:r>
      <w:r w:rsidRPr="00CD2664">
        <w:tab/>
        <w:t xml:space="preserve">               А.В. Тарасенко</w:t>
      </w:r>
    </w:p>
    <w:p w:rsidR="00BE0544" w:rsidRDefault="00BE0544"/>
    <w:p w:rsidR="00861C70" w:rsidRDefault="00861C70" w:rsidP="00861C70">
      <w:pPr>
        <w:tabs>
          <w:tab w:val="right" w:pos="9354"/>
        </w:tabs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861C70" w:rsidRDefault="00861C70" w:rsidP="00861C70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861C70" w:rsidRDefault="00861C70" w:rsidP="00861C70">
      <w:pPr>
        <w:tabs>
          <w:tab w:val="right" w:pos="9354"/>
        </w:tabs>
      </w:pPr>
      <w:r>
        <w:rPr>
          <w:szCs w:val="28"/>
        </w:rPr>
        <w:t>№ 28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2"/>
    <w:p w:rsidR="00861C70" w:rsidRDefault="00861C70"/>
    <w:sectPr w:rsidR="00861C70" w:rsidSect="00CD266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AA3" w:rsidRDefault="00615AA3">
      <w:r>
        <w:separator/>
      </w:r>
    </w:p>
  </w:endnote>
  <w:endnote w:type="continuationSeparator" w:id="0">
    <w:p w:rsidR="00615AA3" w:rsidRDefault="0061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AA3" w:rsidRDefault="00615AA3">
      <w:r>
        <w:separator/>
      </w:r>
    </w:p>
  </w:footnote>
  <w:footnote w:type="continuationSeparator" w:id="0">
    <w:p w:rsidR="00615AA3" w:rsidRDefault="00615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664" w:rsidRDefault="00CD2664" w:rsidP="00CD266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61C7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664"/>
    <w:rsid w:val="0003291F"/>
    <w:rsid w:val="00380EE1"/>
    <w:rsid w:val="003B26E7"/>
    <w:rsid w:val="00440AEE"/>
    <w:rsid w:val="0047435B"/>
    <w:rsid w:val="00474561"/>
    <w:rsid w:val="005A2827"/>
    <w:rsid w:val="00615AA3"/>
    <w:rsid w:val="00861C70"/>
    <w:rsid w:val="00AB70F9"/>
    <w:rsid w:val="00AC31EC"/>
    <w:rsid w:val="00B14397"/>
    <w:rsid w:val="00BE0544"/>
    <w:rsid w:val="00C936A7"/>
    <w:rsid w:val="00CD2664"/>
    <w:rsid w:val="00CD7DD3"/>
    <w:rsid w:val="00E34273"/>
    <w:rsid w:val="00E60B2A"/>
    <w:rsid w:val="00EC634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D2664"/>
    <w:rPr>
      <w:sz w:val="28"/>
    </w:rPr>
  </w:style>
  <w:style w:type="paragraph" w:styleId="a6">
    <w:name w:val="Balloon Text"/>
    <w:basedOn w:val="a"/>
    <w:link w:val="a7"/>
    <w:rsid w:val="00CD7D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D7D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0194432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2018-04-27T04:13:00Z</cp:lastPrinted>
  <dcterms:created xsi:type="dcterms:W3CDTF">2018-05-04T06:12:00Z</dcterms:created>
  <dcterms:modified xsi:type="dcterms:W3CDTF">2018-05-04T06:12:00Z</dcterms:modified>
</cp:coreProperties>
</file>