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69552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033D" w:rsidRPr="00A07866" w:rsidRDefault="00AA033D" w:rsidP="00AA03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AA033D" w:rsidRPr="008C035A" w:rsidRDefault="00AA033D" w:rsidP="00AA03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AA033D" w:rsidRDefault="00AA033D" w:rsidP="00AA033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апреля </w:t>
      </w:r>
      <w:r>
        <w:rPr>
          <w:szCs w:val="28"/>
        </w:rPr>
        <w:br/>
        <w:t>2018 года</w:t>
      </w:r>
    </w:p>
    <w:p w:rsidR="00AA033D" w:rsidRPr="008C035A" w:rsidRDefault="00AA033D" w:rsidP="00AA033D">
      <w:pPr>
        <w:ind w:firstLine="709"/>
        <w:jc w:val="both"/>
        <w:rPr>
          <w:szCs w:val="28"/>
        </w:rPr>
      </w:pPr>
    </w:p>
    <w:p w:rsidR="00AA033D" w:rsidRPr="008C035A" w:rsidRDefault="00AA033D" w:rsidP="00AA033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A033D" w:rsidRDefault="00AA033D" w:rsidP="00AA033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71818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971818">
        <w:rPr>
          <w:szCs w:val="28"/>
        </w:rPr>
        <w:t xml:space="preserve"> Приморского края </w:t>
      </w:r>
      <w:r w:rsidRPr="008C035A">
        <w:rPr>
          <w:szCs w:val="28"/>
        </w:rPr>
        <w:t xml:space="preserve">от 7 августа 2013 года </w:t>
      </w:r>
      <w:r>
        <w:rPr>
          <w:szCs w:val="28"/>
        </w:rPr>
        <w:br/>
      </w:r>
      <w:r w:rsidRPr="008C035A">
        <w:rPr>
          <w:szCs w:val="28"/>
        </w:rPr>
        <w:t>№</w:t>
      </w:r>
      <w:r>
        <w:rPr>
          <w:szCs w:val="28"/>
        </w:rPr>
        <w:t xml:space="preserve"> </w:t>
      </w:r>
      <w:r w:rsidRPr="008C035A">
        <w:rPr>
          <w:szCs w:val="28"/>
        </w:rPr>
        <w:t xml:space="preserve">227-КЗ </w:t>
      </w:r>
      <w:r>
        <w:rPr>
          <w:szCs w:val="28"/>
        </w:rPr>
        <w:t>"</w:t>
      </w:r>
      <w:r w:rsidRPr="008C035A">
        <w:rPr>
          <w:szCs w:val="28"/>
        </w:rPr>
        <w:t>О системе капитального ремонта многоквартирных домов в Приморском крае</w:t>
      </w:r>
      <w:r>
        <w:rPr>
          <w:szCs w:val="28"/>
        </w:rPr>
        <w:t>"</w:t>
      </w:r>
      <w:r w:rsidRPr="008C035A">
        <w:rPr>
          <w:szCs w:val="28"/>
        </w:rPr>
        <w:t xml:space="preserve"> (</w:t>
      </w:r>
      <w:r w:rsidRPr="00BF0153">
        <w:rPr>
          <w:szCs w:val="28"/>
        </w:rPr>
        <w:t>Ведомости Законодательного Собрания Приморского края,</w:t>
      </w:r>
      <w:r w:rsidRPr="003A298F">
        <w:rPr>
          <w:szCs w:val="28"/>
        </w:rPr>
        <w:t xml:space="preserve"> </w:t>
      </w:r>
      <w:r>
        <w:rPr>
          <w:szCs w:val="28"/>
        </w:rPr>
        <w:t>2013, № 55, стр. 5; 2014, № 70, стр. 56, № 73, стр. 30, № 78, стр. 21, № 98, стр. 56; 2015, № 116, стр. 9, № 125, стр. 102, № 132, стр. 43, № 145, стр. 55;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2016, № 156, стр. 70, № 7, стр. 72; 2017, № 20, стр. 34, № 29, стр. 33, № 42, стр. 12, № 46, стр. 45; 2018, № 54, стр. 17) следующие изменения</w:t>
      </w:r>
      <w:r w:rsidRPr="008C035A">
        <w:rPr>
          <w:szCs w:val="28"/>
        </w:rPr>
        <w:t>:</w:t>
      </w:r>
      <w:proofErr w:type="gramEnd"/>
    </w:p>
    <w:p w:rsidR="00AA033D" w:rsidRPr="00733166" w:rsidRDefault="00AA033D" w:rsidP="00AA033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пункте 12</w:t>
      </w:r>
      <w:r>
        <w:rPr>
          <w:szCs w:val="28"/>
          <w:vertAlign w:val="superscript"/>
        </w:rPr>
        <w:t>5</w:t>
      </w:r>
      <w:r>
        <w:rPr>
          <w:szCs w:val="28"/>
        </w:rPr>
        <w:t xml:space="preserve"> статьи 2 слова "пунктами 1-4 части 4 статьи 18" заменить словами "пунктами 1-3 части 4 статьи 18";</w:t>
      </w:r>
    </w:p>
    <w:p w:rsidR="00AA033D" w:rsidRDefault="00AA033D" w:rsidP="00AA03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7181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в статье 9:</w:t>
      </w:r>
    </w:p>
    <w:p w:rsidR="00AA033D" w:rsidRPr="00971818" w:rsidRDefault="00AA033D" w:rsidP="00AA03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718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18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слова "не позднее 25-го числа" заменить словами "не позднее 10-го числа"</w:t>
      </w:r>
      <w:r w:rsidRPr="00971818">
        <w:rPr>
          <w:rFonts w:ascii="Times New Roman" w:hAnsi="Times New Roman" w:cs="Times New Roman"/>
          <w:sz w:val="28"/>
          <w:szCs w:val="28"/>
        </w:rPr>
        <w:t>;</w:t>
      </w:r>
    </w:p>
    <w:p w:rsidR="00AA033D" w:rsidRPr="00971818" w:rsidRDefault="00AA033D" w:rsidP="00AA033D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Pr="00971818">
        <w:rPr>
          <w:szCs w:val="28"/>
        </w:rPr>
        <w:t>)ч</w:t>
      </w:r>
      <w:proofErr w:type="gramEnd"/>
      <w:r w:rsidRPr="00971818">
        <w:rPr>
          <w:szCs w:val="28"/>
        </w:rPr>
        <w:t>асть 3 изложить в следующей редакции:</w:t>
      </w:r>
    </w:p>
    <w:p w:rsidR="00AA033D" w:rsidRPr="00971818" w:rsidRDefault="00AA033D" w:rsidP="00AA033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971818">
        <w:rPr>
          <w:szCs w:val="28"/>
        </w:rPr>
        <w:t>3.Региональный оператор обязан ежеквартально нарастающим итогом в срок не позднее 10-го числа месяца, следующего за отчетным периодом, п</w:t>
      </w:r>
      <w:r>
        <w:rPr>
          <w:szCs w:val="28"/>
        </w:rPr>
        <w:t>ред</w:t>
      </w:r>
      <w:r w:rsidRPr="00971818">
        <w:rPr>
          <w:szCs w:val="28"/>
        </w:rPr>
        <w:t>ставлять в орган государственного жилищного надзора Приморского края сведения о многоквартирных домах, собственники помещений в которых формируют фонды капитального ремонта на счете, счетах регионального оператора, а также сведения о поступлении взносов на капитальный ремонт от собственников помещений в таких многоквартирных домах в</w:t>
      </w:r>
      <w:proofErr w:type="gramEnd"/>
      <w:r w:rsidRPr="00971818">
        <w:rPr>
          <w:szCs w:val="28"/>
        </w:rPr>
        <w:t xml:space="preserve"> </w:t>
      </w:r>
      <w:proofErr w:type="gramStart"/>
      <w:r w:rsidRPr="00971818">
        <w:rPr>
          <w:szCs w:val="28"/>
        </w:rPr>
        <w:t>порядке и по форме, которые установлены А</w:t>
      </w:r>
      <w:r>
        <w:rPr>
          <w:szCs w:val="28"/>
        </w:rPr>
        <w:t>дминистрацией Приморского края.".</w:t>
      </w:r>
      <w:proofErr w:type="gramEnd"/>
    </w:p>
    <w:p w:rsidR="00AA033D" w:rsidRDefault="00AA033D" w:rsidP="00AA033D">
      <w:pPr>
        <w:autoSpaceDE w:val="0"/>
        <w:autoSpaceDN w:val="0"/>
        <w:adjustRightInd w:val="0"/>
        <w:jc w:val="both"/>
        <w:rPr>
          <w:szCs w:val="28"/>
        </w:rPr>
      </w:pPr>
    </w:p>
    <w:p w:rsidR="00AA033D" w:rsidRPr="008C035A" w:rsidRDefault="00AA033D" w:rsidP="00AA033D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br w:type="page"/>
      </w:r>
      <w:r w:rsidRPr="008C035A">
        <w:rPr>
          <w:bCs/>
          <w:szCs w:val="28"/>
        </w:rPr>
        <w:lastRenderedPageBreak/>
        <w:t>СТАТЬЯ 2.</w:t>
      </w:r>
    </w:p>
    <w:p w:rsidR="00AA033D" w:rsidRPr="008C035A" w:rsidRDefault="00AA033D" w:rsidP="00AA033D">
      <w:pPr>
        <w:ind w:firstLine="709"/>
        <w:jc w:val="both"/>
        <w:rPr>
          <w:szCs w:val="28"/>
        </w:rPr>
      </w:pPr>
      <w:r w:rsidRPr="008C035A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A033D" w:rsidRDefault="00AA033D" w:rsidP="00AA033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033D" w:rsidRDefault="00AA033D" w:rsidP="00AA03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033D" w:rsidRPr="008C035A" w:rsidRDefault="00AA033D" w:rsidP="00AA03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033D" w:rsidRDefault="00AA033D" w:rsidP="00AA033D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A033D" w:rsidRDefault="00AA033D" w:rsidP="005B1D4E">
      <w:pPr>
        <w:tabs>
          <w:tab w:val="right" w:pos="9354"/>
        </w:tabs>
        <w:rPr>
          <w:szCs w:val="28"/>
        </w:rPr>
      </w:pPr>
      <w:r w:rsidRPr="008C035A">
        <w:rPr>
          <w:szCs w:val="28"/>
        </w:rPr>
        <w:t>Губернатор</w:t>
      </w:r>
      <w:r>
        <w:rPr>
          <w:szCs w:val="28"/>
        </w:rPr>
        <w:t>а</w:t>
      </w:r>
      <w:r w:rsidRPr="008C035A">
        <w:rPr>
          <w:szCs w:val="28"/>
        </w:rPr>
        <w:t xml:space="preserve"> края</w:t>
      </w:r>
      <w:r w:rsidRPr="008C035A">
        <w:rPr>
          <w:szCs w:val="28"/>
        </w:rPr>
        <w:tab/>
      </w:r>
      <w:r>
        <w:rPr>
          <w:szCs w:val="28"/>
        </w:rPr>
        <w:t>А.В. Тарасенко</w:t>
      </w:r>
    </w:p>
    <w:p w:rsidR="005B1D4E" w:rsidRDefault="005B1D4E" w:rsidP="005B1D4E">
      <w:pPr>
        <w:tabs>
          <w:tab w:val="right" w:pos="9354"/>
        </w:tabs>
        <w:rPr>
          <w:szCs w:val="28"/>
        </w:rPr>
      </w:pPr>
    </w:p>
    <w:p w:rsidR="005B1D4E" w:rsidRDefault="005B1D4E" w:rsidP="005B1D4E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B1D4E" w:rsidRDefault="005B1D4E" w:rsidP="005B1D4E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5B1D4E" w:rsidRDefault="005B1D4E" w:rsidP="005B1D4E">
      <w:pPr>
        <w:tabs>
          <w:tab w:val="right" w:pos="9354"/>
        </w:tabs>
      </w:pPr>
      <w:r>
        <w:rPr>
          <w:szCs w:val="28"/>
        </w:rPr>
        <w:t>№ 28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0"/>
    <w:p w:rsidR="005B1D4E" w:rsidRDefault="005B1D4E" w:rsidP="005B1D4E">
      <w:pPr>
        <w:tabs>
          <w:tab w:val="right" w:pos="9354"/>
        </w:tabs>
        <w:rPr>
          <w:szCs w:val="28"/>
        </w:rPr>
      </w:pPr>
    </w:p>
    <w:p w:rsidR="00AA033D" w:rsidRDefault="00AA033D" w:rsidP="00AA033D">
      <w:pPr>
        <w:rPr>
          <w:szCs w:val="28"/>
        </w:rPr>
      </w:pPr>
    </w:p>
    <w:p w:rsidR="00AA033D" w:rsidRDefault="00AA033D" w:rsidP="00AA033D"/>
    <w:sectPr w:rsidR="00AA033D" w:rsidSect="00AA033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B65" w:rsidRDefault="00103B65">
      <w:r>
        <w:separator/>
      </w:r>
    </w:p>
  </w:endnote>
  <w:endnote w:type="continuationSeparator" w:id="0">
    <w:p w:rsidR="00103B65" w:rsidRDefault="00103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B65" w:rsidRDefault="00103B65">
      <w:r>
        <w:separator/>
      </w:r>
    </w:p>
  </w:footnote>
  <w:footnote w:type="continuationSeparator" w:id="0">
    <w:p w:rsidR="00103B65" w:rsidRDefault="00103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33D" w:rsidRDefault="00AA033D" w:rsidP="00AA033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B1D4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33D"/>
    <w:rsid w:val="0003291F"/>
    <w:rsid w:val="000D02ED"/>
    <w:rsid w:val="00103B65"/>
    <w:rsid w:val="00380EE1"/>
    <w:rsid w:val="003B26E7"/>
    <w:rsid w:val="0047435B"/>
    <w:rsid w:val="005A2827"/>
    <w:rsid w:val="005B1D4E"/>
    <w:rsid w:val="007B3D98"/>
    <w:rsid w:val="00A4794A"/>
    <w:rsid w:val="00AA033D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A033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AA033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A033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A033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AA033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A033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2018-04-25T06:15:00Z</cp:lastPrinted>
  <dcterms:created xsi:type="dcterms:W3CDTF">2018-05-04T06:07:00Z</dcterms:created>
  <dcterms:modified xsi:type="dcterms:W3CDTF">2018-05-04T06:07:00Z</dcterms:modified>
</cp:coreProperties>
</file>