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8617500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F29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FF290A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839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F290A" w:rsidRDefault="00FF290A" w:rsidP="00FF290A">
            <w:pPr>
              <w:ind w:left="-108"/>
              <w:jc w:val="both"/>
            </w:pPr>
            <w:r>
              <w:t>Об изменениях в составах комитетов Законодательного Собрания по региональной политике и законности и по экономической политике и собственности</w:t>
            </w:r>
          </w:p>
        </w:tc>
      </w:tr>
    </w:tbl>
    <w:p w:rsidR="00FF290A" w:rsidRDefault="00FF290A" w:rsidP="00FF290A"/>
    <w:p w:rsidR="00FF290A" w:rsidRDefault="00FF290A" w:rsidP="00FF290A">
      <w:pPr>
        <w:ind w:firstLine="709"/>
        <w:jc w:val="both"/>
      </w:pPr>
      <w:r>
        <w:t xml:space="preserve">Рассмотрев заявления депутатов Законодательного Собрания </w:t>
      </w:r>
      <w:proofErr w:type="spellStart"/>
      <w:r>
        <w:t>Долгачева</w:t>
      </w:r>
      <w:proofErr w:type="spellEnd"/>
      <w:r>
        <w:t xml:space="preserve"> А.Н.</w:t>
      </w:r>
      <w:r w:rsidRPr="005C616D">
        <w:t xml:space="preserve"> </w:t>
      </w:r>
      <w:r>
        <w:t>и Самсонова А.А., в соответствии с</w:t>
      </w:r>
      <w:r w:rsidRPr="00297DB9">
        <w:t xml:space="preserve"> </w:t>
      </w:r>
      <w:r>
        <w:rPr>
          <w:szCs w:val="28"/>
        </w:rPr>
        <w:t xml:space="preserve">пунктом 2.3 раздела 2 </w:t>
      </w:r>
      <w:r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>
        <w:t>№</w:t>
      </w:r>
      <w:r w:rsidRPr="00297DB9">
        <w:t xml:space="preserve"> 951</w:t>
      </w:r>
      <w:r>
        <w:t>, Законодательное Собрание Приморского края</w:t>
      </w:r>
    </w:p>
    <w:p w:rsidR="00FF290A" w:rsidRDefault="00FF290A" w:rsidP="00FF290A"/>
    <w:p w:rsidR="00FF290A" w:rsidRDefault="00FF290A" w:rsidP="00FF290A">
      <w:r>
        <w:t>ПОСТАНОВЛЯЕТ:</w:t>
      </w:r>
    </w:p>
    <w:p w:rsidR="00FF290A" w:rsidRDefault="00FF290A" w:rsidP="00FF290A"/>
    <w:p w:rsidR="00FF290A" w:rsidRDefault="00FF290A" w:rsidP="00FF290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1.</w:t>
      </w:r>
      <w:r w:rsidRPr="000E493B">
        <w:rPr>
          <w:bCs/>
          <w:szCs w:val="28"/>
        </w:rPr>
        <w:t xml:space="preserve">Вывести из </w:t>
      </w:r>
      <w:r>
        <w:rPr>
          <w:bCs/>
          <w:szCs w:val="28"/>
        </w:rPr>
        <w:t xml:space="preserve">состава </w:t>
      </w:r>
      <w:r w:rsidRPr="000E493B">
        <w:rPr>
          <w:bCs/>
          <w:szCs w:val="28"/>
        </w:rPr>
        <w:t xml:space="preserve">комитета Законодательного Собрания по </w:t>
      </w:r>
      <w:r>
        <w:rPr>
          <w:bCs/>
          <w:szCs w:val="28"/>
        </w:rPr>
        <w:t xml:space="preserve">региональной политике и законности депутата Законодательного Собрания </w:t>
      </w:r>
      <w:proofErr w:type="spellStart"/>
      <w:r>
        <w:t>Долгачева</w:t>
      </w:r>
      <w:proofErr w:type="spellEnd"/>
      <w:r>
        <w:t xml:space="preserve"> Анатолия Николаевича.</w:t>
      </w:r>
    </w:p>
    <w:p w:rsidR="00FF290A" w:rsidRDefault="00FF290A" w:rsidP="00FF290A">
      <w:pPr>
        <w:jc w:val="both"/>
      </w:pPr>
    </w:p>
    <w:p w:rsidR="00FF290A" w:rsidRDefault="00FF290A" w:rsidP="00FF290A">
      <w:pPr>
        <w:ind w:firstLine="709"/>
        <w:jc w:val="both"/>
      </w:pPr>
      <w:r>
        <w:t xml:space="preserve">2.Ввести в состав комитета Законодательного Собрания по экономической политике и собственности депутата Законодательного Собрания </w:t>
      </w:r>
      <w:proofErr w:type="spellStart"/>
      <w:r w:rsidRPr="00D04259">
        <w:t>Долгачева</w:t>
      </w:r>
      <w:proofErr w:type="spellEnd"/>
      <w:r w:rsidRPr="00D04259">
        <w:t xml:space="preserve"> Анатолия Николаевича</w:t>
      </w:r>
      <w:r>
        <w:t>.</w:t>
      </w:r>
    </w:p>
    <w:p w:rsidR="00FF290A" w:rsidRDefault="00FF290A" w:rsidP="00FF290A">
      <w:pPr>
        <w:ind w:firstLine="709"/>
        <w:jc w:val="both"/>
      </w:pPr>
    </w:p>
    <w:p w:rsidR="00FF290A" w:rsidRDefault="00FF290A" w:rsidP="00FF290A">
      <w:pPr>
        <w:ind w:firstLine="709"/>
        <w:jc w:val="both"/>
      </w:pPr>
      <w:r>
        <w:t>3.</w:t>
      </w:r>
      <w:r w:rsidRPr="00D45D88">
        <w:t xml:space="preserve">Вывести из состава комитета Законодательного Собрания по </w:t>
      </w:r>
      <w:r>
        <w:t>экономической политике и собственности депутата</w:t>
      </w:r>
      <w:r w:rsidRPr="00D45D88">
        <w:t xml:space="preserve"> Законодательного Собрания </w:t>
      </w:r>
      <w:r>
        <w:t>Самсонова Артема Анатольевича</w:t>
      </w:r>
      <w:r w:rsidRPr="00D45D88">
        <w:t>.</w:t>
      </w:r>
      <w:r>
        <w:t xml:space="preserve"> </w:t>
      </w:r>
    </w:p>
    <w:p w:rsidR="00FF290A" w:rsidRDefault="00FF290A" w:rsidP="00FF290A">
      <w:pPr>
        <w:ind w:firstLine="709"/>
        <w:jc w:val="both"/>
      </w:pPr>
    </w:p>
    <w:p w:rsidR="00FF290A" w:rsidRDefault="00FF290A" w:rsidP="00FF290A">
      <w:pPr>
        <w:ind w:firstLine="709"/>
        <w:jc w:val="both"/>
      </w:pPr>
      <w:r>
        <w:t xml:space="preserve">4.Ввести в состав комитета Законодательного Собрания по региональной политике и законности депутата Законодательного Собрания </w:t>
      </w:r>
      <w:r w:rsidRPr="00D04259">
        <w:t>Самсонова Артема Анатольевича</w:t>
      </w:r>
      <w:r>
        <w:t>.</w:t>
      </w:r>
    </w:p>
    <w:p w:rsidR="00FF290A" w:rsidRDefault="00FF290A" w:rsidP="00FF290A">
      <w:pPr>
        <w:jc w:val="both"/>
      </w:pPr>
    </w:p>
    <w:p w:rsidR="00FF290A" w:rsidRDefault="00FF290A" w:rsidP="00FF290A">
      <w:pPr>
        <w:jc w:val="both"/>
      </w:pPr>
      <w:r>
        <w:tab/>
        <w:t>5.Настоящее постановление вступает в силу со дня его принятия.</w:t>
      </w:r>
    </w:p>
    <w:p w:rsidR="00FF290A" w:rsidRDefault="00FF290A" w:rsidP="00FF290A">
      <w:pPr>
        <w:jc w:val="both"/>
      </w:pPr>
      <w:bookmarkStart w:id="0" w:name="_GoBack"/>
      <w:bookmarkEnd w:id="0"/>
    </w:p>
    <w:p w:rsidR="00FF290A" w:rsidRPr="00FF290A" w:rsidRDefault="00FF290A" w:rsidP="00FF290A">
      <w:pPr>
        <w:jc w:val="both"/>
        <w:rPr>
          <w:sz w:val="32"/>
          <w:szCs w:val="32"/>
        </w:rPr>
      </w:pPr>
    </w:p>
    <w:p w:rsidR="00FF290A" w:rsidRDefault="00FF290A" w:rsidP="00FF290A">
      <w:pPr>
        <w:jc w:val="both"/>
      </w:pPr>
      <w:r>
        <w:t>Председатель</w:t>
      </w:r>
    </w:p>
    <w:p w:rsidR="00931FD6" w:rsidRDefault="00FF290A" w:rsidP="00FF290A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90A" w:rsidRDefault="00FF290A">
      <w:r>
        <w:separator/>
      </w:r>
    </w:p>
  </w:endnote>
  <w:endnote w:type="continuationSeparator" w:id="0">
    <w:p w:rsidR="00FF290A" w:rsidRDefault="00FF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90A" w:rsidRDefault="00FF290A">
      <w:r>
        <w:separator/>
      </w:r>
    </w:p>
  </w:footnote>
  <w:footnote w:type="continuationSeparator" w:id="0">
    <w:p w:rsidR="00FF290A" w:rsidRDefault="00FF2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9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2018-04-25T05:18:00Z</dcterms:created>
  <dcterms:modified xsi:type="dcterms:W3CDTF">2018-04-25T05:23:00Z</dcterms:modified>
</cp:coreProperties>
</file>