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623709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21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2133">
              <w:t>834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21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C2133" w:rsidRDefault="00CC2133" w:rsidP="00CC2133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>26.07.2017 № 485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расходов Законодательного Собрания </w:t>
            </w:r>
            <w:proofErr w:type="gramStart"/>
            <w:r w:rsidRPr="00B97253">
              <w:rPr>
                <w:rFonts w:eastAsia="Calibri"/>
                <w:szCs w:val="22"/>
                <w:lang w:eastAsia="en-US"/>
              </w:rPr>
              <w:t>При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B97253">
              <w:rPr>
                <w:rFonts w:eastAsia="Calibri"/>
                <w:szCs w:val="22"/>
                <w:lang w:eastAsia="en-US"/>
              </w:rPr>
              <w:t>морского</w:t>
            </w:r>
            <w:proofErr w:type="gramEnd"/>
            <w:r w:rsidRPr="00B97253">
              <w:rPr>
                <w:rFonts w:eastAsia="Calibri"/>
                <w:szCs w:val="22"/>
                <w:lang w:eastAsia="en-US"/>
              </w:rPr>
              <w:t xml:space="preserve"> края на 2018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и плановый период 2019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2020 годов</w:t>
            </w:r>
            <w:r>
              <w:t>"</w:t>
            </w:r>
          </w:p>
        </w:tc>
      </w:tr>
    </w:tbl>
    <w:p w:rsidR="000B3FB2" w:rsidRDefault="000B3FB2"/>
    <w:p w:rsidR="00CC2133" w:rsidRDefault="00CC2133" w:rsidP="00CC213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C2133" w:rsidRDefault="00CC2133" w:rsidP="00CC2133">
      <w:pPr>
        <w:pStyle w:val="a3"/>
        <w:tabs>
          <w:tab w:val="clear" w:pos="4153"/>
          <w:tab w:val="clear" w:pos="8306"/>
        </w:tabs>
      </w:pPr>
    </w:p>
    <w:p w:rsidR="00CC2133" w:rsidRDefault="00CC2133" w:rsidP="00CC213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C2133" w:rsidRDefault="00CC2133" w:rsidP="00CC2133">
      <w:pPr>
        <w:pStyle w:val="a3"/>
        <w:tabs>
          <w:tab w:val="clear" w:pos="4153"/>
          <w:tab w:val="clear" w:pos="8306"/>
        </w:tabs>
      </w:pPr>
    </w:p>
    <w:p w:rsidR="00CC2133" w:rsidRDefault="00CC2133" w:rsidP="00CC2133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>26.07.2017 № 485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2018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2019 и 2020 годов</w:t>
      </w:r>
      <w:r>
        <w:t xml:space="preserve">" (Ведомости Законодательного Собрания Приморского края, 2017, № 30, стр. 56, № 43, стр. 30) следующие изменения: </w:t>
      </w:r>
    </w:p>
    <w:p w:rsidR="00CC2133" w:rsidRDefault="00CC2133" w:rsidP="00CC2133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2018 год и плановый период 2019 и 2020 годов изложить в следующей редакции:</w:t>
      </w:r>
    </w:p>
    <w:p w:rsidR="00CC2133" w:rsidRPr="00D03920" w:rsidRDefault="00CC2133" w:rsidP="00CC213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</w:t>
      </w:r>
      <w:r w:rsidRPr="00D03920">
        <w:rPr>
          <w:szCs w:val="28"/>
        </w:rPr>
        <w:t>"Утверждена</w:t>
      </w:r>
    </w:p>
    <w:p w:rsidR="00CC2133" w:rsidRPr="00D03920" w:rsidRDefault="00CC2133" w:rsidP="00CC2133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CC2133" w:rsidRPr="00D03920" w:rsidRDefault="00CC2133" w:rsidP="00CC2133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CC2133" w:rsidRDefault="00CC2133" w:rsidP="00CC2133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26.07.2017 № 485</w:t>
      </w:r>
    </w:p>
    <w:p w:rsidR="00CC2133" w:rsidRPr="00D03920" w:rsidRDefault="00CC2133" w:rsidP="00CC2133">
      <w:pPr>
        <w:ind w:left="5954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8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</w:t>
      </w:r>
      <w:r>
        <w:rPr>
          <w:szCs w:val="28"/>
        </w:rPr>
        <w:t>9</w:t>
      </w:r>
      <w:r w:rsidRPr="00DB766D">
        <w:rPr>
          <w:szCs w:val="28"/>
        </w:rPr>
        <w:t xml:space="preserve"> и 20</w:t>
      </w:r>
      <w:r>
        <w:rPr>
          <w:szCs w:val="28"/>
        </w:rPr>
        <w:t>20</w:t>
      </w:r>
      <w:r w:rsidRPr="00DB766D">
        <w:rPr>
          <w:szCs w:val="28"/>
        </w:rPr>
        <w:t xml:space="preserve"> годов</w:t>
      </w: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tbl>
      <w:tblPr>
        <w:tblW w:w="969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9"/>
        <w:gridCol w:w="704"/>
        <w:gridCol w:w="672"/>
        <w:gridCol w:w="1352"/>
        <w:gridCol w:w="586"/>
        <w:gridCol w:w="814"/>
        <w:gridCol w:w="1134"/>
        <w:gridCol w:w="1134"/>
        <w:gridCol w:w="1134"/>
      </w:tblGrid>
      <w:tr w:rsidR="00CC2133" w:rsidRPr="00B75C41" w:rsidTr="00287C51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128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8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CC2133" w:rsidRPr="00B75C41" w:rsidTr="00287C51">
        <w:tblPrEx>
          <w:tblCellMar>
            <w:top w:w="0" w:type="dxa"/>
            <w:bottom w:w="0" w:type="dxa"/>
          </w:tblCellMar>
        </w:tblPrEx>
        <w:trPr>
          <w:cantSplit/>
          <w:trHeight w:val="3739"/>
        </w:trPr>
        <w:tc>
          <w:tcPr>
            <w:tcW w:w="21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</w:t>
            </w:r>
            <w:bookmarkStart w:id="0" w:name="_GoBack"/>
            <w:bookmarkEnd w:id="0"/>
            <w:r w:rsidRPr="00B75C41">
              <w:rPr>
                <w:sz w:val="24"/>
                <w:szCs w:val="24"/>
              </w:rPr>
              <w:t>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целевая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9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 2020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C2133" w:rsidRPr="00B75C41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B75C41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CC2133" w:rsidRPr="004D2D3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C4567" w:rsidRDefault="00CC2133" w:rsidP="006B6EF0">
            <w:pPr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C456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C456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C456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C456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C4567" w:rsidRDefault="00CC2133" w:rsidP="006B6EF0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1C3893">
              <w:rPr>
                <w:b/>
                <w:sz w:val="24"/>
                <w:szCs w:val="24"/>
              </w:rPr>
              <w:t>384 184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b/>
              </w:rPr>
            </w:pPr>
            <w:r w:rsidRPr="001C3893">
              <w:rPr>
                <w:b/>
                <w:sz w:val="24"/>
                <w:szCs w:val="24"/>
              </w:rPr>
              <w:t>383 241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b/>
              </w:rPr>
            </w:pPr>
            <w:r w:rsidRPr="001C3893">
              <w:rPr>
                <w:b/>
                <w:sz w:val="24"/>
                <w:szCs w:val="24"/>
              </w:rPr>
              <w:t>383 241</w:t>
            </w:r>
          </w:p>
        </w:tc>
      </w:tr>
      <w:tr w:rsidR="00CC2133" w:rsidRPr="004D2D3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E11A3" w:rsidRDefault="00CC2133" w:rsidP="006B6EF0">
            <w:pPr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E11A3" w:rsidRDefault="00CC2133" w:rsidP="006B6EF0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E11A3" w:rsidRDefault="00CC2133" w:rsidP="006B6EF0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E11A3" w:rsidRDefault="00CC2133" w:rsidP="006B6EF0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955FAF" w:rsidRDefault="00CC2133" w:rsidP="006B6EF0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955FAF" w:rsidRDefault="00CC2133" w:rsidP="006B6EF0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211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239 074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</w:pPr>
            <w:r w:rsidRPr="001C3893">
              <w:rPr>
                <w:sz w:val="24"/>
                <w:szCs w:val="24"/>
              </w:rPr>
              <w:t>239 074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</w:pPr>
            <w:r w:rsidRPr="001C3893">
              <w:rPr>
                <w:sz w:val="24"/>
                <w:szCs w:val="24"/>
              </w:rPr>
              <w:t>239 074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286AD3" w:rsidRDefault="00CC2133" w:rsidP="006B6EF0">
            <w:pPr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286AD3" w:rsidRDefault="00CC2133" w:rsidP="006B6EF0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286AD3" w:rsidRDefault="00CC2133" w:rsidP="006B6EF0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286AD3" w:rsidRDefault="00CC2133" w:rsidP="006B6EF0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286AD3" w:rsidRDefault="00CC2133" w:rsidP="006B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286AD3" w:rsidRDefault="00CC2133" w:rsidP="006B6EF0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211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3 363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3 363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3 363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F3573" w:rsidRDefault="00CC2133" w:rsidP="006B6EF0">
            <w:pPr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F3573" w:rsidRDefault="00CC2133" w:rsidP="006B6EF0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F3573" w:rsidRDefault="00CC2133" w:rsidP="006B6EF0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F3573" w:rsidRDefault="00CC2133" w:rsidP="006B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F3573" w:rsidRDefault="00CC2133" w:rsidP="006B6EF0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121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F3573" w:rsidRDefault="00CC2133" w:rsidP="006B6EF0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211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51655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46 413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46 413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5C722B" w:rsidRDefault="00CC2133" w:rsidP="006B6EF0">
            <w:pPr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E11A3" w:rsidRDefault="00CC2133" w:rsidP="006B6EF0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C722B" w:rsidRDefault="00CC2133" w:rsidP="006B6EF0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C722B" w:rsidRDefault="00CC2133" w:rsidP="006B6EF0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5C722B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C722B" w:rsidRDefault="00CC2133" w:rsidP="006B6EF0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122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E00649" w:rsidRDefault="00CC2133" w:rsidP="006B6EF0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3 178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3 178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3 178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E00649" w:rsidRDefault="00CC2133" w:rsidP="006B6EF0">
            <w:pPr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E11A3" w:rsidRDefault="00CC2133" w:rsidP="006B6EF0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E00649" w:rsidRDefault="00CC2133" w:rsidP="006B6EF0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E00649" w:rsidRDefault="00CC2133" w:rsidP="006B6EF0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99</w:t>
            </w:r>
            <w:r w:rsidRPr="00E00649">
              <w:rPr>
                <w:sz w:val="24"/>
                <w:szCs w:val="24"/>
              </w:rPr>
              <w:t>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E00649" w:rsidRDefault="00CC2133" w:rsidP="006B6EF0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122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E00649" w:rsidRDefault="00CC2133" w:rsidP="006B6EF0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3 681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3 981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3 981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23950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CC2133" w:rsidRPr="00002E84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E11A3" w:rsidRDefault="00CC2133" w:rsidP="006B6EF0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72 200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72 200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72 200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23950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CC2133" w:rsidRPr="00002E84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286AD3" w:rsidRDefault="00CC2133" w:rsidP="006B6EF0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1 016</w:t>
            </w:r>
          </w:p>
        </w:tc>
      </w:tr>
      <w:tr w:rsidR="00CC2133" w:rsidRPr="00DF38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23950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CC2133" w:rsidRPr="00002E84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F3573" w:rsidRDefault="00CC2133" w:rsidP="006B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14 016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14 016</w:t>
            </w:r>
          </w:p>
        </w:tc>
      </w:tr>
      <w:tr w:rsidR="00CC2133" w:rsidRPr="00D23950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C4567" w:rsidRDefault="00CC2133" w:rsidP="006B6EF0">
            <w:pPr>
              <w:ind w:right="-28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C4567" w:rsidRDefault="00CC2133" w:rsidP="006B6EF0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1C3893">
              <w:rPr>
                <w:b/>
                <w:sz w:val="24"/>
                <w:szCs w:val="24"/>
              </w:rPr>
              <w:t>60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3893">
              <w:rPr>
                <w:b/>
                <w:sz w:val="24"/>
                <w:szCs w:val="24"/>
              </w:rPr>
              <w:t>506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</w:pPr>
            <w:r w:rsidRPr="001C3893">
              <w:rPr>
                <w:b/>
                <w:sz w:val="24"/>
                <w:szCs w:val="24"/>
              </w:rPr>
              <w:t>59 394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</w:pPr>
            <w:r w:rsidRPr="001C3893">
              <w:rPr>
                <w:b/>
                <w:sz w:val="24"/>
                <w:szCs w:val="24"/>
              </w:rPr>
              <w:t>59 394</w:t>
            </w:r>
          </w:p>
        </w:tc>
      </w:tr>
      <w:tr w:rsidR="00CC2133" w:rsidRPr="00AF28AF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D23950" w:rsidRDefault="00CC2133" w:rsidP="006B6EF0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AF28AF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AF28AF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AF28AF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5 656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6 600</w:t>
            </w:r>
          </w:p>
        </w:tc>
      </w:tr>
      <w:tr w:rsidR="00CC2133" w:rsidRPr="00AF28AF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AF28AF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9 500</w:t>
            </w:r>
          </w:p>
        </w:tc>
      </w:tr>
      <w:tr w:rsidR="00CC2133" w:rsidRPr="00C24CE9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AF28AF" w:rsidRDefault="00CC2133" w:rsidP="006B6EF0">
            <w:pPr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AF28AF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3 400</w:t>
            </w:r>
          </w:p>
        </w:tc>
      </w:tr>
      <w:tr w:rsidR="00CC2133" w:rsidRPr="00C24CE9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24CE9" w:rsidRDefault="00CC2133" w:rsidP="006B6EF0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D23950" w:rsidRDefault="00CC2133" w:rsidP="006B6EF0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2 818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2 818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2 818</w:t>
            </w:r>
          </w:p>
        </w:tc>
      </w:tr>
      <w:tr w:rsidR="00CC2133" w:rsidRPr="004418E9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24CE9" w:rsidRDefault="00CC2133" w:rsidP="006B6EF0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21 060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</w:pPr>
            <w:r w:rsidRPr="001C3893">
              <w:rPr>
                <w:sz w:val="24"/>
                <w:szCs w:val="24"/>
              </w:rPr>
              <w:t>17 870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1C3893" w:rsidRDefault="00CC2133" w:rsidP="006B6EF0">
            <w:pPr>
              <w:jc w:val="right"/>
            </w:pPr>
            <w:r w:rsidRPr="001C3893">
              <w:rPr>
                <w:sz w:val="24"/>
                <w:szCs w:val="24"/>
              </w:rPr>
              <w:t>17 870</w:t>
            </w:r>
          </w:p>
        </w:tc>
      </w:tr>
      <w:tr w:rsidR="00CC2133" w:rsidRPr="004418E9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4418E9" w:rsidRDefault="00CC2133" w:rsidP="006B6EF0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10 173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10 364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10 364</w:t>
            </w:r>
          </w:p>
        </w:tc>
      </w:tr>
      <w:tr w:rsidR="00CC2133" w:rsidRPr="005961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4418E9" w:rsidRDefault="00CC2133" w:rsidP="006B6EF0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4418E9" w:rsidRDefault="00CC2133" w:rsidP="006B6EF0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123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7 943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1C3893" w:rsidRDefault="00CC2133" w:rsidP="006B6EF0">
            <w:pPr>
              <w:jc w:val="right"/>
              <w:rPr>
                <w:sz w:val="24"/>
                <w:szCs w:val="24"/>
              </w:rPr>
            </w:pPr>
            <w:r w:rsidRPr="001C3893">
              <w:rPr>
                <w:sz w:val="24"/>
                <w:szCs w:val="24"/>
              </w:rPr>
              <w:t>7 943</w:t>
            </w:r>
          </w:p>
        </w:tc>
      </w:tr>
    </w:tbl>
    <w:p w:rsidR="00CC2133" w:rsidRDefault="00CC2133" w:rsidP="00CC2133"/>
    <w:p w:rsidR="00CC2133" w:rsidRDefault="00CC2133" w:rsidP="00CC2133"/>
    <w:tbl>
      <w:tblPr>
        <w:tblW w:w="964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09"/>
        <w:gridCol w:w="709"/>
        <w:gridCol w:w="1417"/>
        <w:gridCol w:w="567"/>
        <w:gridCol w:w="851"/>
        <w:gridCol w:w="1134"/>
        <w:gridCol w:w="1134"/>
        <w:gridCol w:w="992"/>
      </w:tblGrid>
      <w:tr w:rsidR="00CC2133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</w:t>
            </w:r>
          </w:p>
        </w:tc>
      </w:tr>
      <w:tr w:rsidR="00CC2133" w:rsidRPr="005961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9999920020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494</w:t>
            </w:r>
          </w:p>
        </w:tc>
      </w:tr>
      <w:tr w:rsidR="00CC2133" w:rsidRPr="005961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9999921790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405</w:t>
            </w:r>
          </w:p>
        </w:tc>
      </w:tr>
      <w:tr w:rsidR="00CC2133" w:rsidRPr="005961C5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17B57" w:rsidRDefault="00CC2133" w:rsidP="006B6EF0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17 553</w:t>
            </w:r>
          </w:p>
        </w:tc>
      </w:tr>
      <w:tr w:rsidR="00CC2133" w:rsidRPr="00D85424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5961C5" w:rsidRDefault="00CC2133" w:rsidP="006B6EF0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AF46C2" w:rsidRDefault="00CC2133" w:rsidP="006B6EF0">
            <w:pPr>
              <w:jc w:val="center"/>
              <w:rPr>
                <w:sz w:val="24"/>
                <w:szCs w:val="24"/>
              </w:rPr>
            </w:pPr>
            <w:r w:rsidRPr="00AF46C2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4 157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4 157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4 157</w:t>
            </w:r>
          </w:p>
        </w:tc>
      </w:tr>
      <w:tr w:rsidR="00CC2133" w:rsidRPr="00602771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5961C5" w:rsidRDefault="00CC2133" w:rsidP="006B6EF0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360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11 896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11 896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11 896</w:t>
            </w:r>
          </w:p>
        </w:tc>
      </w:tr>
      <w:tr w:rsidR="00CC2133" w:rsidRPr="00602771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5961C5" w:rsidRDefault="00CC2133" w:rsidP="006B6EF0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600</w:t>
            </w:r>
          </w:p>
        </w:tc>
      </w:tr>
      <w:tr w:rsidR="00CC2133" w:rsidRPr="00602771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5961C5" w:rsidRDefault="00CC2133" w:rsidP="006B6EF0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900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900</w:t>
            </w:r>
          </w:p>
        </w:tc>
      </w:tr>
      <w:tr w:rsidR="00CC2133" w:rsidRPr="00602771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5961C5" w:rsidRDefault="00CC2133" w:rsidP="006B6EF0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5961C5" w:rsidRDefault="00CC2133" w:rsidP="006B6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0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17B57" w:rsidRDefault="00CC2133" w:rsidP="006B6EF0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32 823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b/>
                <w:sz w:val="24"/>
                <w:szCs w:val="24"/>
              </w:rPr>
              <w:t>34 878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b/>
                <w:sz w:val="24"/>
                <w:szCs w:val="24"/>
              </w:rPr>
              <w:t>34 878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865DC" w:rsidRDefault="00CC2133" w:rsidP="006B6EF0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sz w:val="24"/>
                <w:szCs w:val="24"/>
              </w:rPr>
              <w:t>12 626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sz w:val="24"/>
                <w:szCs w:val="24"/>
              </w:rPr>
              <w:t>12 626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865DC" w:rsidRDefault="00CC2133" w:rsidP="006B6EF0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 xml:space="preserve">Увеличение стоимости </w:t>
            </w:r>
          </w:p>
          <w:p w:rsidR="00CC2133" w:rsidRPr="00C865DC" w:rsidRDefault="00CC2133" w:rsidP="006B6EF0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материальных запасов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20 197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sz w:val="24"/>
                <w:szCs w:val="24"/>
              </w:rPr>
              <w:t>22 252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sz w:val="24"/>
                <w:szCs w:val="24"/>
              </w:rPr>
              <w:t>22 252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17B57" w:rsidRDefault="00CC2133" w:rsidP="006B6EF0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17B57" w:rsidRDefault="00CC2133" w:rsidP="006B6EF0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36 000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865DC" w:rsidRDefault="00CC2133" w:rsidP="006B6EF0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12 699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C865DC" w:rsidRDefault="00CC2133" w:rsidP="006B6EF0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24CE9" w:rsidRDefault="00CC2133" w:rsidP="006B6EF0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23 301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23 301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sz w:val="24"/>
                <w:szCs w:val="24"/>
              </w:rPr>
            </w:pPr>
            <w:r w:rsidRPr="000C3E0E">
              <w:rPr>
                <w:sz w:val="24"/>
                <w:szCs w:val="24"/>
              </w:rPr>
              <w:t>23 301</w:t>
            </w:r>
          </w:p>
        </w:tc>
      </w:tr>
      <w:tr w:rsidR="00CC2133" w:rsidRPr="00C865DC" w:rsidTr="00287C51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2133" w:rsidRPr="00002E84" w:rsidRDefault="00CC2133" w:rsidP="006B6EF0">
            <w:pPr>
              <w:rPr>
                <w:b/>
                <w:sz w:val="24"/>
                <w:szCs w:val="24"/>
              </w:rPr>
            </w:pPr>
            <w:r w:rsidRPr="00002E84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02E84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C865DC" w:rsidRDefault="00CC2133" w:rsidP="006B6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  <w:r w:rsidRPr="000C3E0E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2133" w:rsidRPr="000C3E0E" w:rsidRDefault="00CC2133" w:rsidP="006B6EF0">
            <w:pPr>
              <w:jc w:val="right"/>
              <w:rPr>
                <w:b/>
                <w:sz w:val="24"/>
                <w:szCs w:val="24"/>
              </w:rPr>
            </w:pPr>
          </w:p>
          <w:p w:rsidR="00CC2133" w:rsidRPr="000C3E0E" w:rsidRDefault="00CC2133" w:rsidP="006B6EF0">
            <w:pPr>
              <w:jc w:val="right"/>
            </w:pPr>
            <w:r w:rsidRPr="000C3E0E">
              <w:rPr>
                <w:b/>
                <w:sz w:val="24"/>
                <w:szCs w:val="24"/>
              </w:rPr>
              <w:t>531 066</w:t>
            </w:r>
          </w:p>
        </w:tc>
      </w:tr>
    </w:tbl>
    <w:p w:rsidR="00CC2133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Pr="00BB67BD" w:rsidRDefault="00CC2133" w:rsidP="00CC2133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CC2133" w:rsidRPr="00BB67BD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Pr="00BB67BD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Pr="00BB67BD" w:rsidRDefault="00CC2133" w:rsidP="00CC213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CC2133" w:rsidRPr="00BB67BD" w:rsidRDefault="00CC2133" w:rsidP="00287C51">
      <w:pPr>
        <w:autoSpaceDE w:val="0"/>
        <w:autoSpaceDN w:val="0"/>
        <w:adjustRightInd w:val="0"/>
        <w:ind w:hanging="284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931FD6" w:rsidRDefault="00CC2133" w:rsidP="00287C51">
      <w:pPr>
        <w:tabs>
          <w:tab w:val="right" w:pos="9356"/>
        </w:tabs>
        <w:ind w:hanging="284"/>
      </w:pPr>
      <w:r w:rsidRPr="00BB67BD"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 w:rsidRPr="00BB67BD">
        <w:rPr>
          <w:szCs w:val="28"/>
        </w:rPr>
        <w:t>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87C5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133" w:rsidRDefault="00CC2133">
      <w:r>
        <w:separator/>
      </w:r>
    </w:p>
  </w:endnote>
  <w:endnote w:type="continuationSeparator" w:id="0">
    <w:p w:rsidR="00CC2133" w:rsidRDefault="00CC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133" w:rsidRDefault="00CC2133">
      <w:r>
        <w:separator/>
      </w:r>
    </w:p>
  </w:footnote>
  <w:footnote w:type="continuationSeparator" w:id="0">
    <w:p w:rsidR="00CC2133" w:rsidRDefault="00CC2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133" w:rsidRDefault="00CC2133" w:rsidP="00CC213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87C5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133"/>
    <w:rsid w:val="00057575"/>
    <w:rsid w:val="000B3FB2"/>
    <w:rsid w:val="000D628E"/>
    <w:rsid w:val="000E5228"/>
    <w:rsid w:val="00123119"/>
    <w:rsid w:val="00155F7F"/>
    <w:rsid w:val="00287C5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2133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C21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C213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3</Pages>
  <Words>620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2018-04-25T22:36:00Z</cp:lastPrinted>
  <dcterms:created xsi:type="dcterms:W3CDTF">2018-04-25T22:28:00Z</dcterms:created>
  <dcterms:modified xsi:type="dcterms:W3CDTF">2018-04-25T22:38:00Z</dcterms:modified>
</cp:coreProperties>
</file>