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58617465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23E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23E21"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223E21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223E21">
              <w:rPr>
                <w:szCs w:val="28"/>
              </w:rPr>
              <w:t>№ 827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23E21" w:rsidRDefault="00223E21" w:rsidP="00F30E32">
            <w:pPr>
              <w:ind w:left="-108"/>
              <w:jc w:val="both"/>
            </w:pPr>
            <w:r w:rsidRPr="00223E21">
              <w:t xml:space="preserve">О проекте закона Приморского края "О внесении изменений </w:t>
            </w:r>
            <w:r>
              <w:br/>
            </w:r>
            <w:r w:rsidRPr="00223E21">
              <w:t>в статью 8</w:t>
            </w:r>
            <w:r w:rsidRPr="00223E21">
              <w:rPr>
                <w:vertAlign w:val="superscript"/>
              </w:rPr>
              <w:t xml:space="preserve">1 </w:t>
            </w:r>
            <w:r w:rsidRPr="00223E21">
              <w:t xml:space="preserve">Закона Приморского </w:t>
            </w:r>
            <w:r>
              <w:br/>
            </w:r>
            <w:r w:rsidRPr="00223E21">
              <w:t>края</w:t>
            </w:r>
            <w:r>
              <w:t xml:space="preserve"> </w:t>
            </w:r>
            <w:r w:rsidRPr="00223E21">
              <w:t>"О статусе депутата Законодательного Собрания Приморского края"</w:t>
            </w:r>
          </w:p>
        </w:tc>
      </w:tr>
    </w:tbl>
    <w:p w:rsidR="00F30E32" w:rsidRPr="00F30E32" w:rsidRDefault="00F30E32" w:rsidP="00F30E32"/>
    <w:p w:rsidR="00F30E32" w:rsidRPr="00F30E32" w:rsidRDefault="00F30E32" w:rsidP="00F30E32">
      <w:pPr>
        <w:ind w:firstLine="709"/>
      </w:pPr>
      <w:r w:rsidRPr="00F30E32">
        <w:t>Законодательное Собрание Приморского края</w:t>
      </w:r>
    </w:p>
    <w:p w:rsidR="00F30E32" w:rsidRPr="00F30E32" w:rsidRDefault="00F30E32" w:rsidP="00F30E32"/>
    <w:p w:rsidR="00F30E32" w:rsidRPr="00F30E32" w:rsidRDefault="00F30E32" w:rsidP="00F30E32">
      <w:r w:rsidRPr="00F30E32">
        <w:t>ПОСТАНОВЛЯЕТ:</w:t>
      </w:r>
    </w:p>
    <w:p w:rsidR="00F30E32" w:rsidRPr="00F30E32" w:rsidRDefault="00F30E32" w:rsidP="00F30E32"/>
    <w:p w:rsidR="00F30E32" w:rsidRPr="00F30E32" w:rsidRDefault="00F30E32" w:rsidP="00F30E32">
      <w:pPr>
        <w:ind w:firstLine="709"/>
        <w:jc w:val="both"/>
      </w:pPr>
      <w:bookmarkStart w:id="0" w:name="_GoBack"/>
      <w:bookmarkEnd w:id="0"/>
      <w:r w:rsidRPr="00F30E32">
        <w:t>1.Отклонить проект закона Приморского края "О внесении изменений в статью 8</w:t>
      </w:r>
      <w:r w:rsidRPr="00F30E32">
        <w:rPr>
          <w:vertAlign w:val="superscript"/>
        </w:rPr>
        <w:t>1</w:t>
      </w:r>
      <w:r w:rsidRPr="00F30E32">
        <w:t xml:space="preserve"> Закона Приморского края "О статусе депутата Законодательного Собрания Приморского края", внесенный депутатом Законодательного Собрания Приморского края Самсоновым А.А. </w:t>
      </w:r>
    </w:p>
    <w:p w:rsidR="00F30E32" w:rsidRPr="00F30E32" w:rsidRDefault="00F30E32" w:rsidP="00F30E32">
      <w:pPr>
        <w:ind w:firstLine="709"/>
        <w:jc w:val="both"/>
      </w:pPr>
    </w:p>
    <w:p w:rsidR="00F30E32" w:rsidRPr="00F30E32" w:rsidRDefault="00F30E32" w:rsidP="00F30E32">
      <w:pPr>
        <w:ind w:firstLine="709"/>
        <w:jc w:val="both"/>
      </w:pPr>
      <w:r w:rsidRPr="00F30E32">
        <w:t xml:space="preserve">2.Направить настоящее постановление депутату Законодательного Собрания Приморского края Самсонову А.А. </w:t>
      </w:r>
    </w:p>
    <w:p w:rsidR="00F30E32" w:rsidRPr="00F30E32" w:rsidRDefault="00F30E32" w:rsidP="00F30E32">
      <w:pPr>
        <w:ind w:firstLine="709"/>
        <w:jc w:val="both"/>
      </w:pPr>
    </w:p>
    <w:p w:rsidR="00F30E32" w:rsidRPr="00F30E32" w:rsidRDefault="00F30E32" w:rsidP="00F30E32">
      <w:pPr>
        <w:jc w:val="both"/>
      </w:pPr>
      <w:r w:rsidRPr="00F30E32">
        <w:tab/>
        <w:t>3.Настоящее постановление вступает в силу со дня его принятия.</w:t>
      </w:r>
    </w:p>
    <w:p w:rsidR="00F30E32" w:rsidRPr="00F30E32" w:rsidRDefault="00F30E32" w:rsidP="00F30E32">
      <w:pPr>
        <w:jc w:val="both"/>
      </w:pPr>
    </w:p>
    <w:p w:rsidR="00F30E32" w:rsidRPr="00F30E32" w:rsidRDefault="00F30E32" w:rsidP="00F30E32">
      <w:pPr>
        <w:jc w:val="both"/>
      </w:pPr>
    </w:p>
    <w:p w:rsidR="00F30E32" w:rsidRPr="00F30E32" w:rsidRDefault="00F30E32" w:rsidP="00F30E32">
      <w:pPr>
        <w:jc w:val="both"/>
      </w:pPr>
    </w:p>
    <w:p w:rsidR="00F30E32" w:rsidRPr="00F30E32" w:rsidRDefault="00F30E32" w:rsidP="00F30E32">
      <w:pPr>
        <w:jc w:val="both"/>
      </w:pPr>
      <w:r w:rsidRPr="00F30E32">
        <w:t>Председатель</w:t>
      </w:r>
    </w:p>
    <w:p w:rsidR="00F30E32" w:rsidRPr="00F30E32" w:rsidRDefault="00F30E32" w:rsidP="00F30E32">
      <w:pPr>
        <w:jc w:val="both"/>
      </w:pPr>
      <w:r w:rsidRPr="00F30E32">
        <w:t xml:space="preserve">Законодательного Собрания </w:t>
      </w:r>
      <w:r w:rsidRPr="00F30E32">
        <w:tab/>
      </w:r>
      <w:r w:rsidRPr="00F30E32">
        <w:tab/>
      </w:r>
      <w:r w:rsidRPr="00F30E32">
        <w:tab/>
      </w:r>
      <w:r w:rsidRPr="00F30E32">
        <w:tab/>
      </w:r>
      <w:r w:rsidRPr="00F30E32">
        <w:tab/>
      </w:r>
      <w:r w:rsidRPr="00F30E32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E21" w:rsidRDefault="00223E21">
      <w:r>
        <w:separator/>
      </w:r>
    </w:p>
  </w:endnote>
  <w:endnote w:type="continuationSeparator" w:id="0">
    <w:p w:rsidR="00223E21" w:rsidRDefault="0022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E21" w:rsidRDefault="00223E21">
      <w:r>
        <w:separator/>
      </w:r>
    </w:p>
  </w:footnote>
  <w:footnote w:type="continuationSeparator" w:id="0">
    <w:p w:rsidR="00223E21" w:rsidRDefault="00223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E21"/>
    <w:rsid w:val="00057575"/>
    <w:rsid w:val="000B3FB2"/>
    <w:rsid w:val="000D628E"/>
    <w:rsid w:val="000E5228"/>
    <w:rsid w:val="00123119"/>
    <w:rsid w:val="00155F7F"/>
    <w:rsid w:val="00223E21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30E3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2018-04-25T05:01:00Z</dcterms:created>
  <dcterms:modified xsi:type="dcterms:W3CDTF">2018-04-25T05:17:00Z</dcterms:modified>
</cp:coreProperties>
</file>