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23797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26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26DC">
              <w:rPr>
                <w:szCs w:val="28"/>
              </w:rPr>
              <w:t>825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26D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A26DC" w:rsidRDefault="005A26DC" w:rsidP="005A26DC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 Закон Приморского края "О Законодательном Собрании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края"</w:t>
            </w:r>
          </w:p>
        </w:tc>
      </w:tr>
    </w:tbl>
    <w:p w:rsidR="000B3FB2" w:rsidRDefault="000B3FB2"/>
    <w:p w:rsidR="005A26DC" w:rsidRDefault="005A26DC" w:rsidP="005A26DC">
      <w:pPr>
        <w:ind w:firstLine="709"/>
      </w:pPr>
      <w:r>
        <w:t>Законодательное Собрание Приморского края</w:t>
      </w:r>
    </w:p>
    <w:p w:rsidR="005A26DC" w:rsidRDefault="005A26DC" w:rsidP="005A26DC"/>
    <w:p w:rsidR="005A26DC" w:rsidRDefault="005A26DC" w:rsidP="005A26DC">
      <w:r>
        <w:t>ПОСТАНОВЛЯЕТ:</w:t>
      </w:r>
    </w:p>
    <w:p w:rsidR="005A26DC" w:rsidRDefault="005A26DC" w:rsidP="005A26DC"/>
    <w:p w:rsidR="005A26DC" w:rsidRDefault="005A26DC" w:rsidP="005A26DC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5A26DC" w:rsidRDefault="005A26DC" w:rsidP="005A26DC">
      <w:pPr>
        <w:ind w:firstLine="709"/>
        <w:jc w:val="both"/>
      </w:pPr>
    </w:p>
    <w:p w:rsidR="005A26DC" w:rsidRDefault="005A26DC" w:rsidP="005A26DC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мая 2018 года.</w:t>
      </w:r>
    </w:p>
    <w:p w:rsidR="005A26DC" w:rsidRDefault="005A26DC" w:rsidP="005A26DC">
      <w:pPr>
        <w:jc w:val="both"/>
      </w:pPr>
    </w:p>
    <w:p w:rsidR="005A26DC" w:rsidRDefault="005A26DC" w:rsidP="005A26DC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A26DC" w:rsidRDefault="005A26DC" w:rsidP="005A26DC">
      <w:pPr>
        <w:ind w:firstLine="709"/>
        <w:jc w:val="both"/>
      </w:pPr>
    </w:p>
    <w:p w:rsidR="005A26DC" w:rsidRDefault="005A26DC" w:rsidP="005A26DC">
      <w:pPr>
        <w:jc w:val="both"/>
      </w:pPr>
      <w:r>
        <w:tab/>
        <w:t>4.Настоящее постановление вступает в силу со дня его принятия.</w:t>
      </w:r>
    </w:p>
    <w:p w:rsidR="005A26DC" w:rsidRDefault="005A26DC" w:rsidP="005A26DC">
      <w:pPr>
        <w:jc w:val="both"/>
      </w:pPr>
    </w:p>
    <w:p w:rsidR="005A26DC" w:rsidRDefault="005A26DC" w:rsidP="005A26DC">
      <w:pPr>
        <w:jc w:val="both"/>
      </w:pPr>
    </w:p>
    <w:p w:rsidR="005A26DC" w:rsidRDefault="005A26DC" w:rsidP="005A26DC">
      <w:pPr>
        <w:jc w:val="both"/>
      </w:pPr>
    </w:p>
    <w:p w:rsidR="005A26DC" w:rsidRDefault="005A26DC" w:rsidP="005A26DC">
      <w:pPr>
        <w:jc w:val="both"/>
      </w:pPr>
      <w:r>
        <w:t>Председатель</w:t>
      </w:r>
    </w:p>
    <w:p w:rsidR="005A26DC" w:rsidRDefault="005A26DC" w:rsidP="005A26DC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6DC" w:rsidRDefault="005A26DC">
      <w:r>
        <w:separator/>
      </w:r>
    </w:p>
  </w:endnote>
  <w:endnote w:type="continuationSeparator" w:id="0">
    <w:p w:rsidR="005A26DC" w:rsidRDefault="005A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6DC" w:rsidRDefault="005A26DC">
      <w:r>
        <w:separator/>
      </w:r>
    </w:p>
  </w:footnote>
  <w:footnote w:type="continuationSeparator" w:id="0">
    <w:p w:rsidR="005A26DC" w:rsidRDefault="005A2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D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26D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2018-04-25T22:52:00Z</cp:lastPrinted>
  <dcterms:created xsi:type="dcterms:W3CDTF">2018-04-25T22:52:00Z</dcterms:created>
  <dcterms:modified xsi:type="dcterms:W3CDTF">2018-04-25T22:53:00Z</dcterms:modified>
</cp:coreProperties>
</file>