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617825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7BA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7BAC">
              <w:rPr>
                <w:szCs w:val="28"/>
              </w:rPr>
              <w:t>822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7BA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07BAC" w:rsidRDefault="00F07BAC" w:rsidP="00F07BAC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</w:tc>
      </w:tr>
    </w:tbl>
    <w:p w:rsidR="000B3FB2" w:rsidRDefault="000B3FB2"/>
    <w:p w:rsidR="00F07BAC" w:rsidRDefault="00F07BAC" w:rsidP="00F07BAC">
      <w:pPr>
        <w:ind w:firstLine="720"/>
      </w:pPr>
      <w:r>
        <w:t xml:space="preserve">Законодательное Собрание Приморского края </w:t>
      </w:r>
    </w:p>
    <w:p w:rsidR="00F07BAC" w:rsidRDefault="00F07BAC" w:rsidP="00F07BAC"/>
    <w:p w:rsidR="00F07BAC" w:rsidRDefault="00F07BAC" w:rsidP="00F07BAC">
      <w:r>
        <w:t>ПОСТАНОВЛЯЕТ:</w:t>
      </w:r>
    </w:p>
    <w:p w:rsidR="00F07BAC" w:rsidRDefault="00F07BAC" w:rsidP="00F07BAC"/>
    <w:p w:rsidR="00F07BAC" w:rsidRDefault="00F07BAC" w:rsidP="00F07BAC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F07BAC" w:rsidRDefault="00F07BAC" w:rsidP="00F07BAC">
      <w:pPr>
        <w:jc w:val="both"/>
      </w:pPr>
    </w:p>
    <w:p w:rsidR="00F07BAC" w:rsidRDefault="00F07BAC" w:rsidP="00F07BAC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18 мая 2018</w:t>
      </w:r>
      <w:r w:rsidRPr="001E14CF">
        <w:t xml:space="preserve"> года.</w:t>
      </w:r>
    </w:p>
    <w:p w:rsidR="00F07BAC" w:rsidRDefault="00F07BAC" w:rsidP="00F07BAC">
      <w:pPr>
        <w:jc w:val="both"/>
      </w:pPr>
    </w:p>
    <w:p w:rsidR="00F07BAC" w:rsidRDefault="00F07BAC" w:rsidP="00F07BAC">
      <w:pPr>
        <w:ind w:firstLine="709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07BAC" w:rsidRDefault="00F07BAC" w:rsidP="00F07BAC">
      <w:pPr>
        <w:jc w:val="both"/>
      </w:pPr>
    </w:p>
    <w:p w:rsidR="00F07BAC" w:rsidRDefault="00F07BAC" w:rsidP="00F07BAC">
      <w:pPr>
        <w:jc w:val="both"/>
      </w:pPr>
      <w:r>
        <w:tab/>
        <w:t>4.Настоящее постановление вступает в силу со дня его принятия.</w:t>
      </w:r>
    </w:p>
    <w:p w:rsidR="00F07BAC" w:rsidRDefault="00F07BAC" w:rsidP="00F07BAC">
      <w:pPr>
        <w:jc w:val="both"/>
      </w:pPr>
    </w:p>
    <w:p w:rsidR="00F07BAC" w:rsidRDefault="00F07BAC" w:rsidP="00F07BAC">
      <w:pPr>
        <w:jc w:val="both"/>
      </w:pPr>
    </w:p>
    <w:p w:rsidR="00F07BAC" w:rsidRDefault="00F07BAC" w:rsidP="00F07BAC">
      <w:pPr>
        <w:jc w:val="both"/>
      </w:pPr>
    </w:p>
    <w:p w:rsidR="00F07BAC" w:rsidRDefault="00F07BAC" w:rsidP="00F07BAC">
      <w:pPr>
        <w:jc w:val="both"/>
      </w:pPr>
      <w:r>
        <w:t>Председатель</w:t>
      </w:r>
    </w:p>
    <w:p w:rsidR="00F07BAC" w:rsidRDefault="00F07BAC" w:rsidP="00F07BAC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AC" w:rsidRDefault="00F07BAC">
      <w:r>
        <w:separator/>
      </w:r>
    </w:p>
  </w:endnote>
  <w:endnote w:type="continuationSeparator" w:id="0">
    <w:p w:rsidR="00F07BAC" w:rsidRDefault="00F0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AC" w:rsidRDefault="00F07BAC">
      <w:r>
        <w:separator/>
      </w:r>
    </w:p>
  </w:footnote>
  <w:footnote w:type="continuationSeparator" w:id="0">
    <w:p w:rsidR="00F07BAC" w:rsidRDefault="00F07B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BA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7BA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2018-04-25T06:17:00Z</cp:lastPrinted>
  <dcterms:created xsi:type="dcterms:W3CDTF">2018-04-25T06:17:00Z</dcterms:created>
  <dcterms:modified xsi:type="dcterms:W3CDTF">2018-04-25T06:17:00Z</dcterms:modified>
</cp:coreProperties>
</file>