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7850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69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69BC">
              <w:rPr>
                <w:szCs w:val="28"/>
              </w:rPr>
              <w:t>820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9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9BC" w:rsidRDefault="001769BC" w:rsidP="001769BC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</w:t>
            </w:r>
            <w:r>
              <w:t>ского края "О внесении изменения</w:t>
            </w:r>
            <w:r w:rsidRPr="005B4B72">
              <w:t xml:space="preserve"> в</w:t>
            </w:r>
            <w:r>
              <w:t xml:space="preserve"> статью 1 Закона П</w:t>
            </w:r>
            <w:r w:rsidRPr="00856DA7">
              <w:t xml:space="preserve">риморского края </w:t>
            </w:r>
            <w:r w:rsidRPr="00AE0A30">
              <w:t xml:space="preserve">"О порядке проведения экспертизы муниципальных нормативных </w:t>
            </w:r>
            <w:proofErr w:type="spellStart"/>
            <w:proofErr w:type="gramStart"/>
            <w:r w:rsidRPr="00AE0A30">
              <w:t>пра</w:t>
            </w:r>
            <w:r>
              <w:t>-</w:t>
            </w:r>
            <w:r w:rsidRPr="00AE0A30">
              <w:t>вовых</w:t>
            </w:r>
            <w:proofErr w:type="spellEnd"/>
            <w:proofErr w:type="gramEnd"/>
            <w:r w:rsidRPr="00AE0A30">
              <w:t xml:space="preserve"> актов и оценки регулирую</w:t>
            </w:r>
            <w:r>
              <w:t>-</w:t>
            </w:r>
            <w:proofErr w:type="spellStart"/>
            <w:r w:rsidRPr="00AE0A30">
              <w:t>щего</w:t>
            </w:r>
            <w:proofErr w:type="spellEnd"/>
            <w:r w:rsidRPr="00AE0A30">
              <w:t xml:space="preserve"> воздействия проектов </w:t>
            </w:r>
            <w:proofErr w:type="spellStart"/>
            <w:r w:rsidRPr="00AE0A30">
              <w:t>муни</w:t>
            </w:r>
            <w:r>
              <w:t>-</w:t>
            </w:r>
            <w:bookmarkStart w:id="0" w:name="_GoBack"/>
            <w:bookmarkEnd w:id="0"/>
            <w:r w:rsidRPr="00AE0A30">
              <w:t>ципальных</w:t>
            </w:r>
            <w:proofErr w:type="spellEnd"/>
            <w:r w:rsidRPr="00AE0A30">
              <w:t xml:space="preserve"> нормативных правовых актов в Приморском крае"</w:t>
            </w:r>
          </w:p>
        </w:tc>
      </w:tr>
    </w:tbl>
    <w:p w:rsidR="000B3FB2" w:rsidRDefault="000B3FB2"/>
    <w:p w:rsidR="001769BC" w:rsidRDefault="001769BC" w:rsidP="001769BC">
      <w:pPr>
        <w:ind w:firstLine="709"/>
      </w:pPr>
      <w:r>
        <w:t xml:space="preserve">Законодательное Собрание Приморского края </w:t>
      </w:r>
    </w:p>
    <w:p w:rsidR="001769BC" w:rsidRDefault="001769BC" w:rsidP="001769BC"/>
    <w:p w:rsidR="001769BC" w:rsidRDefault="001769BC" w:rsidP="001769BC">
      <w:r>
        <w:t>ПОСТАНОВЛЯЕТ:</w:t>
      </w:r>
    </w:p>
    <w:p w:rsidR="001769BC" w:rsidRDefault="001769BC" w:rsidP="001769BC"/>
    <w:p w:rsidR="001769BC" w:rsidRDefault="001769BC" w:rsidP="001769BC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изменения в статью 1 Закона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 первом чтении</w:t>
      </w:r>
      <w:r>
        <w:rPr>
          <w:szCs w:val="28"/>
        </w:rPr>
        <w:t>.</w:t>
      </w:r>
    </w:p>
    <w:p w:rsidR="001769BC" w:rsidRDefault="001769BC" w:rsidP="001769BC">
      <w:pPr>
        <w:ind w:firstLine="709"/>
        <w:jc w:val="both"/>
        <w:rPr>
          <w:szCs w:val="28"/>
        </w:rPr>
      </w:pPr>
    </w:p>
    <w:p w:rsidR="001769BC" w:rsidRDefault="001769BC" w:rsidP="001769BC">
      <w:pPr>
        <w:ind w:firstLine="709"/>
        <w:jc w:val="both"/>
      </w:pPr>
      <w:r w:rsidRPr="00665BCF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мая 2018 года.</w:t>
      </w:r>
    </w:p>
    <w:p w:rsidR="001769BC" w:rsidRDefault="001769BC" w:rsidP="001769BC">
      <w:pPr>
        <w:ind w:firstLine="709"/>
        <w:jc w:val="both"/>
      </w:pPr>
    </w:p>
    <w:p w:rsidR="001769BC" w:rsidRDefault="001769BC" w:rsidP="001769BC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769BC" w:rsidRDefault="001769BC" w:rsidP="001769BC">
      <w:pPr>
        <w:jc w:val="both"/>
      </w:pPr>
    </w:p>
    <w:p w:rsidR="001769BC" w:rsidRDefault="001769BC" w:rsidP="001769B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769BC" w:rsidRDefault="001769BC" w:rsidP="001769BC">
      <w:pPr>
        <w:jc w:val="both"/>
      </w:pPr>
    </w:p>
    <w:p w:rsidR="001769BC" w:rsidRDefault="001769BC" w:rsidP="001769BC">
      <w:pPr>
        <w:jc w:val="both"/>
      </w:pPr>
    </w:p>
    <w:p w:rsidR="001769BC" w:rsidRDefault="001769BC" w:rsidP="001769BC">
      <w:pPr>
        <w:jc w:val="both"/>
      </w:pPr>
    </w:p>
    <w:p w:rsidR="001769BC" w:rsidRDefault="001769BC" w:rsidP="001769BC">
      <w:pPr>
        <w:jc w:val="both"/>
      </w:pPr>
      <w:r>
        <w:t>Председатель</w:t>
      </w:r>
    </w:p>
    <w:p w:rsidR="00931FD6" w:rsidRDefault="001769B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C" w:rsidRDefault="001769BC">
      <w:r>
        <w:separator/>
      </w:r>
    </w:p>
  </w:endnote>
  <w:endnote w:type="continuationSeparator" w:id="0">
    <w:p w:rsidR="001769BC" w:rsidRDefault="0017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C" w:rsidRDefault="001769BC">
      <w:r>
        <w:separator/>
      </w:r>
    </w:p>
  </w:footnote>
  <w:footnote w:type="continuationSeparator" w:id="0">
    <w:p w:rsidR="001769BC" w:rsidRDefault="0017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BC"/>
    <w:rsid w:val="00057575"/>
    <w:rsid w:val="000B3FB2"/>
    <w:rsid w:val="000D628E"/>
    <w:rsid w:val="000E5228"/>
    <w:rsid w:val="00123119"/>
    <w:rsid w:val="00155F7F"/>
    <w:rsid w:val="001769B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2018-04-25T06:21:00Z</cp:lastPrinted>
  <dcterms:created xsi:type="dcterms:W3CDTF">2018-04-25T06:20:00Z</dcterms:created>
  <dcterms:modified xsi:type="dcterms:W3CDTF">2018-04-25T06:21:00Z</dcterms:modified>
</cp:coreProperties>
</file>