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616827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F47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4792">
              <w:rPr>
                <w:szCs w:val="28"/>
              </w:rPr>
              <w:t>807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F47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F4792" w:rsidRDefault="00DF4792" w:rsidP="00DF4792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997370">
              <w:rPr>
                <w:szCs w:val="28"/>
              </w:rPr>
              <w:t>"</w:t>
            </w:r>
            <w:r>
              <w:rPr>
                <w:szCs w:val="28"/>
              </w:rPr>
              <w:t xml:space="preserve">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</w:t>
            </w:r>
            <w:r>
              <w:rPr>
                <w:szCs w:val="28"/>
              </w:rPr>
              <w:br/>
              <w:t>23 лет, в Приморском крае"</w:t>
            </w:r>
          </w:p>
        </w:tc>
      </w:tr>
    </w:tbl>
    <w:p w:rsidR="000B3FB2" w:rsidRDefault="000B3FB2"/>
    <w:p w:rsidR="00DF4792" w:rsidRPr="009E27DC" w:rsidRDefault="00DF4792" w:rsidP="00DF479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DF4792" w:rsidRPr="009E27DC" w:rsidRDefault="00DF4792" w:rsidP="00DF4792">
      <w:pPr>
        <w:rPr>
          <w:szCs w:val="28"/>
        </w:rPr>
      </w:pPr>
    </w:p>
    <w:p w:rsidR="00DF4792" w:rsidRPr="009E27DC" w:rsidRDefault="00DF4792" w:rsidP="00DF479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DF4792" w:rsidRPr="009E27DC" w:rsidRDefault="00DF4792" w:rsidP="00DF4792">
      <w:pPr>
        <w:rPr>
          <w:szCs w:val="28"/>
        </w:rPr>
      </w:pPr>
    </w:p>
    <w:p w:rsidR="00DF4792" w:rsidRPr="00F43AA5" w:rsidRDefault="00DF4792" w:rsidP="00DF4792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компенсации расходов </w:t>
      </w:r>
      <w:r>
        <w:rPr>
          <w:szCs w:val="28"/>
        </w:rPr>
        <w:br/>
        <w:t>по договору найма (поднайма) жилого помещения лиц из числа детей-сирот</w:t>
      </w:r>
      <w:r>
        <w:rPr>
          <w:szCs w:val="28"/>
        </w:rPr>
        <w:br/>
        <w:t xml:space="preserve"> и детей, оставшихся без попечения родителей, а также лиц, которые относились к указанным категориям и достигли возраста 23 лет, </w:t>
      </w:r>
      <w:r>
        <w:rPr>
          <w:szCs w:val="28"/>
        </w:rPr>
        <w:br/>
        <w:t>в Приморском крае".</w:t>
      </w:r>
    </w:p>
    <w:p w:rsidR="00DF4792" w:rsidRDefault="00DF4792" w:rsidP="00DF4792">
      <w:pPr>
        <w:jc w:val="both"/>
      </w:pPr>
    </w:p>
    <w:p w:rsidR="00DF4792" w:rsidRDefault="00DF4792" w:rsidP="00DF479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F4792" w:rsidRDefault="00DF4792" w:rsidP="00DF4792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DF4792" w:rsidRDefault="00DF4792" w:rsidP="00DF479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DF4792" w:rsidRDefault="00DF4792" w:rsidP="00DF4792">
      <w:pPr>
        <w:jc w:val="both"/>
      </w:pPr>
    </w:p>
    <w:p w:rsidR="00DF4792" w:rsidRPr="009E27DC" w:rsidRDefault="00DF4792" w:rsidP="00DF47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F4792" w:rsidRPr="009E27DC" w:rsidRDefault="00DF4792" w:rsidP="00DF47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F4792" w:rsidRPr="009E27DC" w:rsidRDefault="00DF4792" w:rsidP="00DF47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DF4792" w:rsidRDefault="00DF4792" w:rsidP="00DF4792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792" w:rsidRDefault="00DF4792">
      <w:r>
        <w:separator/>
      </w:r>
    </w:p>
  </w:endnote>
  <w:endnote w:type="continuationSeparator" w:id="0">
    <w:p w:rsidR="00DF4792" w:rsidRDefault="00DF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792" w:rsidRDefault="00DF4792">
      <w:r>
        <w:separator/>
      </w:r>
    </w:p>
  </w:footnote>
  <w:footnote w:type="continuationSeparator" w:id="0">
    <w:p w:rsidR="00DF4792" w:rsidRDefault="00DF4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7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479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F479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F479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2018-04-25T03:30:00Z</cp:lastPrinted>
  <dcterms:created xsi:type="dcterms:W3CDTF">2018-04-25T03:30:00Z</dcterms:created>
  <dcterms:modified xsi:type="dcterms:W3CDTF">2018-04-25T03:31:00Z</dcterms:modified>
</cp:coreProperties>
</file>