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16782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260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2606E">
              <w:rPr>
                <w:szCs w:val="28"/>
              </w:rPr>
              <w:t>803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260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2606E" w:rsidRDefault="0082606E" w:rsidP="0082606E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r w:rsidRPr="00997370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"О поддержке социально ориентированных некоммерческих организаций в Приморском крае"</w:t>
            </w:r>
          </w:p>
        </w:tc>
      </w:tr>
    </w:tbl>
    <w:p w:rsidR="000B3FB2" w:rsidRDefault="000B3FB2"/>
    <w:p w:rsidR="0082606E" w:rsidRPr="009E27DC" w:rsidRDefault="0082606E" w:rsidP="0082606E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82606E" w:rsidRPr="009E27DC" w:rsidRDefault="0082606E" w:rsidP="0082606E">
      <w:pPr>
        <w:rPr>
          <w:szCs w:val="28"/>
        </w:rPr>
      </w:pPr>
    </w:p>
    <w:p w:rsidR="0082606E" w:rsidRPr="009E27DC" w:rsidRDefault="0082606E" w:rsidP="0082606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82606E" w:rsidRPr="009E27DC" w:rsidRDefault="0082606E" w:rsidP="0082606E">
      <w:pPr>
        <w:rPr>
          <w:szCs w:val="28"/>
        </w:rPr>
      </w:pPr>
    </w:p>
    <w:p w:rsidR="0082606E" w:rsidRPr="00F43AA5" w:rsidRDefault="0082606E" w:rsidP="0082606E">
      <w:pPr>
        <w:tabs>
          <w:tab w:val="left" w:pos="709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поддержке социально ориентированных некоммерческих организаций в Приморском крае".</w:t>
      </w:r>
    </w:p>
    <w:p w:rsidR="0082606E" w:rsidRDefault="0082606E" w:rsidP="0082606E">
      <w:pPr>
        <w:jc w:val="both"/>
      </w:pPr>
    </w:p>
    <w:p w:rsidR="0082606E" w:rsidRDefault="0082606E" w:rsidP="0082606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2606E" w:rsidRDefault="0082606E" w:rsidP="0082606E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2606E" w:rsidRDefault="0082606E" w:rsidP="0082606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82606E" w:rsidRDefault="0082606E" w:rsidP="0082606E">
      <w:pPr>
        <w:jc w:val="both"/>
      </w:pPr>
    </w:p>
    <w:p w:rsidR="0082606E" w:rsidRPr="009E27DC" w:rsidRDefault="0082606E" w:rsidP="0082606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2606E" w:rsidRPr="009E27DC" w:rsidRDefault="0082606E" w:rsidP="0082606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2606E" w:rsidRPr="009E27DC" w:rsidRDefault="0082606E" w:rsidP="0082606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82606E" w:rsidRPr="0082606E" w:rsidRDefault="0082606E" w:rsidP="0082606E">
      <w:pPr>
        <w:rPr>
          <w:b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</w:t>
      </w:r>
      <w:r>
        <w:rPr>
          <w:szCs w:val="28"/>
        </w:rPr>
        <w:t xml:space="preserve">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06E" w:rsidRDefault="0082606E">
      <w:r>
        <w:separator/>
      </w:r>
    </w:p>
  </w:endnote>
  <w:endnote w:type="continuationSeparator" w:id="0">
    <w:p w:rsidR="0082606E" w:rsidRDefault="0082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06E" w:rsidRDefault="0082606E">
      <w:r>
        <w:separator/>
      </w:r>
    </w:p>
  </w:footnote>
  <w:footnote w:type="continuationSeparator" w:id="0">
    <w:p w:rsidR="0082606E" w:rsidRDefault="00826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06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606E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2606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2606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2018-04-25T03:23:00Z</cp:lastPrinted>
  <dcterms:created xsi:type="dcterms:W3CDTF">2018-04-25T03:23:00Z</dcterms:created>
  <dcterms:modified xsi:type="dcterms:W3CDTF">2018-04-25T03:23:00Z</dcterms:modified>
</cp:coreProperties>
</file>