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6775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45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4581">
              <w:rPr>
                <w:szCs w:val="28"/>
              </w:rPr>
              <w:t>802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45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4581" w:rsidRDefault="00CA4581" w:rsidP="00CA4581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>"О поддержке социально ориенти</w:t>
            </w:r>
            <w:bookmarkStart w:id="0" w:name="_GoBack"/>
            <w:bookmarkEnd w:id="0"/>
            <w:r>
              <w:rPr>
                <w:szCs w:val="28"/>
              </w:rPr>
              <w:t>рованных некоммерческих организаций в Приморском крае"</w:t>
            </w:r>
          </w:p>
        </w:tc>
      </w:tr>
    </w:tbl>
    <w:p w:rsidR="000B3FB2" w:rsidRDefault="000B3FB2"/>
    <w:p w:rsidR="00CA4581" w:rsidRPr="009E27DC" w:rsidRDefault="00CA4581" w:rsidP="00CA458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A4581" w:rsidRPr="009E27DC" w:rsidRDefault="00CA4581" w:rsidP="00CA4581">
      <w:pPr>
        <w:rPr>
          <w:szCs w:val="28"/>
        </w:rPr>
      </w:pPr>
    </w:p>
    <w:p w:rsidR="00CA4581" w:rsidRPr="009E27DC" w:rsidRDefault="00CA4581" w:rsidP="00CA458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A4581" w:rsidRPr="009E27DC" w:rsidRDefault="00CA4581" w:rsidP="00CA4581">
      <w:pPr>
        <w:rPr>
          <w:szCs w:val="28"/>
        </w:rPr>
      </w:pPr>
    </w:p>
    <w:p w:rsidR="00CA4581" w:rsidRDefault="00CA4581" w:rsidP="00CA4581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поддержке социально ориентированных некоммерческих организаций в Приморском крае" </w:t>
      </w:r>
      <w:r>
        <w:t>во втором чтении.</w:t>
      </w:r>
    </w:p>
    <w:p w:rsidR="00CA4581" w:rsidRDefault="00CA4581" w:rsidP="00CA4581">
      <w:pPr>
        <w:jc w:val="both"/>
      </w:pPr>
    </w:p>
    <w:p w:rsidR="00CA4581" w:rsidRDefault="00CA4581" w:rsidP="00CA4581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CA4581" w:rsidRDefault="00CA4581" w:rsidP="00CA4581">
      <w:pPr>
        <w:jc w:val="both"/>
      </w:pPr>
    </w:p>
    <w:p w:rsidR="00CA4581" w:rsidRDefault="00CA4581" w:rsidP="00CA4581">
      <w:pPr>
        <w:jc w:val="both"/>
      </w:pPr>
      <w:r>
        <w:tab/>
        <w:t>3.Настоящее постановление вступает в силу со дня его принятия.</w:t>
      </w:r>
    </w:p>
    <w:p w:rsidR="00CA4581" w:rsidRDefault="00CA4581" w:rsidP="00CA4581">
      <w:pPr>
        <w:jc w:val="both"/>
      </w:pPr>
    </w:p>
    <w:p w:rsidR="00CA4581" w:rsidRPr="009E27DC" w:rsidRDefault="00CA4581" w:rsidP="00CA45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A4581" w:rsidRPr="009E27DC" w:rsidRDefault="00CA4581" w:rsidP="00CA45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A4581" w:rsidRPr="009E27DC" w:rsidRDefault="00CA4581" w:rsidP="00CA45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A4581" w:rsidRDefault="00CA4581" w:rsidP="00CA4581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581" w:rsidRDefault="00CA4581">
      <w:r>
        <w:separator/>
      </w:r>
    </w:p>
  </w:endnote>
  <w:endnote w:type="continuationSeparator" w:id="0">
    <w:p w:rsidR="00CA4581" w:rsidRDefault="00CA4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581" w:rsidRDefault="00CA4581">
      <w:r>
        <w:separator/>
      </w:r>
    </w:p>
  </w:footnote>
  <w:footnote w:type="continuationSeparator" w:id="0">
    <w:p w:rsidR="00CA4581" w:rsidRDefault="00CA45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458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2018-04-25T03:22:00Z</cp:lastPrinted>
  <dcterms:created xsi:type="dcterms:W3CDTF">2018-04-25T03:21:00Z</dcterms:created>
  <dcterms:modified xsi:type="dcterms:W3CDTF">2018-04-25T03:22:00Z</dcterms:modified>
</cp:coreProperties>
</file>